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693AD" w14:textId="7AA0B6FE" w:rsidR="007F5BB3" w:rsidRDefault="00B76B4C" w:rsidP="00B2111F"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99293C" wp14:editId="45C07E95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6191250" cy="86106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861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2625" w:type="dxa"/>
                              <w:tblLayout w:type="fixed"/>
                              <w:tblCellMar>
                                <w:left w:w="115" w:type="dxa"/>
                                <w:right w:w="1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07"/>
                              <w:gridCol w:w="151"/>
                              <w:gridCol w:w="1786"/>
                              <w:gridCol w:w="1277"/>
                              <w:gridCol w:w="1466"/>
                              <w:gridCol w:w="92"/>
                              <w:gridCol w:w="783"/>
                              <w:gridCol w:w="745"/>
                              <w:gridCol w:w="1595"/>
                              <w:gridCol w:w="3123"/>
                            </w:tblGrid>
                            <w:tr w:rsidR="00B76B4C" w14:paraId="648DDD1D" w14:textId="77777777" w:rsidTr="00B76B4C">
                              <w:trPr>
                                <w:trHeight w:val="1260"/>
                              </w:trPr>
                              <w:tc>
                                <w:tcPr>
                                  <w:tcW w:w="9502" w:type="dxa"/>
                                  <w:gridSpan w:val="9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0AF8B7C0" w14:textId="6987046D" w:rsidR="00B76B4C" w:rsidRPr="00D55777" w:rsidRDefault="00D55777" w:rsidP="00D55777">
                                  <w:pPr>
                                    <w:pStyle w:val="Heading1"/>
                                  </w:pPr>
                                  <w:r>
                                    <w:t xml:space="preserve">ANNUAL </w:t>
                                  </w:r>
                                  <w:r w:rsidR="00791A3D" w:rsidRPr="00D55777">
                                    <w:t>FIRE EXTINGUISHER REPORT / CERTIFICATE</w:t>
                                  </w:r>
                                </w:p>
                              </w:tc>
                              <w:tc>
                                <w:tcPr>
                                  <w:tcW w:w="3123" w:type="dxa"/>
                                  <w:vAlign w:val="center"/>
                                </w:tcPr>
                                <w:p w14:paraId="02ADE744" w14:textId="77777777" w:rsidR="00B76B4C" w:rsidRPr="000E042A" w:rsidRDefault="00B76B4C" w:rsidP="00B76B4C">
                                  <w:pPr>
                                    <w:pStyle w:val="DateandNumber"/>
                                    <w:jc w:val="center"/>
                                  </w:pPr>
                                </w:p>
                              </w:tc>
                            </w:tr>
                            <w:tr w:rsidR="00B76B4C" w14:paraId="6F21B360" w14:textId="77777777" w:rsidTr="00B76B4C">
                              <w:trPr>
                                <w:gridAfter w:val="1"/>
                                <w:wAfter w:w="3123" w:type="dxa"/>
                                <w:trHeight w:val="2144"/>
                              </w:trPr>
                              <w:tc>
                                <w:tcPr>
                                  <w:tcW w:w="3544" w:type="dxa"/>
                                  <w:gridSpan w:val="3"/>
                                  <w:tcMar>
                                    <w:top w:w="0" w:type="dxa"/>
                                  </w:tcMar>
                                </w:tcPr>
                                <w:p w14:paraId="31689155" w14:textId="77777777" w:rsidR="00B76B4C" w:rsidRDefault="00B76B4C" w:rsidP="00B76B4C">
                                  <w:pPr>
                                    <w:rPr>
                                      <w:rFonts w:ascii="Impact" w:hAnsi="Impact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Impact" w:hAnsi="Impact"/>
                                      <w:color w:val="FF0000"/>
                                      <w:sz w:val="44"/>
                                      <w:szCs w:val="44"/>
                                    </w:rPr>
                                    <w:t>RJ Fire</w:t>
                                  </w:r>
                                </w:p>
                                <w:p w14:paraId="139C34A9" w14:textId="77777777" w:rsidR="00B76B4C" w:rsidRPr="00C42814" w:rsidRDefault="00B76B4C" w:rsidP="00B76B4C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Fire &amp; Security Specialists</w:t>
                                  </w:r>
                                </w:p>
                                <w:sdt>
                                  <w:sdtPr>
                                    <w:id w:val="848632901"/>
                                    <w:placeholder>
                                      <w:docPart w:val="EAE988D552684E4EBA2D8C661241C07B"/>
                                    </w:placeholder>
                                  </w:sdtPr>
                                  <w:sdtEndPr/>
                                  <w:sdtContent>
                                    <w:p w14:paraId="6A9CF582" w14:textId="77777777" w:rsidR="00B76B4C" w:rsidRPr="000A4BDA" w:rsidRDefault="00B76B4C" w:rsidP="00B76B4C">
                                      <w:pPr>
                                        <w:pStyle w:val="leftalignedtext"/>
                                      </w:pPr>
                                      <w:r>
                                        <w:t>32 Cinnabar Drive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id w:val="848632902"/>
                                    <w:placeholder>
                                      <w:docPart w:val="EAE988D552684E4EBA2D8C661241C07B"/>
                                    </w:placeholder>
                                  </w:sdtPr>
                                  <w:sdtEndPr/>
                                  <w:sdtContent>
                                    <w:p w14:paraId="22836C52" w14:textId="77777777" w:rsidR="00B76B4C" w:rsidRPr="000A4BDA" w:rsidRDefault="00B76B4C" w:rsidP="00B76B4C">
                                      <w:pPr>
                                        <w:pStyle w:val="leftalignedtext"/>
                                      </w:pPr>
                                      <w:r>
                                        <w:t>Sittingbourne</w:t>
                                      </w:r>
                                    </w:p>
                                  </w:sdtContent>
                                </w:sdt>
                                <w:p w14:paraId="26DF5571" w14:textId="77777777" w:rsidR="00B76B4C" w:rsidRPr="000A4BDA" w:rsidRDefault="00B76B4C" w:rsidP="00B76B4C">
                                  <w:pPr>
                                    <w:pStyle w:val="leftalignedtext"/>
                                  </w:pPr>
                                  <w:r>
                                    <w:t>Kent ME10 5LA</w:t>
                                  </w:r>
                                </w:p>
                                <w:sdt>
                                  <w:sdtPr>
                                    <w:id w:val="848632904"/>
                                    <w:placeholder>
                                      <w:docPart w:val="EAE988D552684E4EBA2D8C661241C07B"/>
                                    </w:placeholder>
                                  </w:sdtPr>
                                  <w:sdtEndPr/>
                                  <w:sdtContent>
                                    <w:p w14:paraId="2D873E28" w14:textId="102ED05F" w:rsidR="00B76B4C" w:rsidRPr="00EB38C6" w:rsidRDefault="00B76B4C" w:rsidP="00B76B4C">
                                      <w:pPr>
                                        <w:pStyle w:val="leftalignedtext"/>
                                      </w:pPr>
                                    </w:p>
                                    <w:p w14:paraId="3868462B" w14:textId="77777777" w:rsidR="00B76B4C" w:rsidRPr="004F49AB" w:rsidRDefault="00DE005B" w:rsidP="00B76B4C">
                                      <w:pPr>
                                        <w:pStyle w:val="leftalignedtext"/>
                                      </w:pPr>
                                    </w:p>
                                  </w:sdtContent>
                                </w:sdt>
                              </w:tc>
                              <w:tc>
                                <w:tcPr>
                                  <w:tcW w:w="2835" w:type="dxa"/>
                                  <w:gridSpan w:val="3"/>
                                </w:tcPr>
                                <w:p w14:paraId="1358BDF5" w14:textId="77777777" w:rsidR="00B76B4C" w:rsidRDefault="00B76B4C" w:rsidP="00B76B4C">
                                  <w:pPr>
                                    <w:pStyle w:val="rightalignedtext"/>
                                  </w:pPr>
                                </w:p>
                              </w:tc>
                              <w:tc>
                                <w:tcPr>
                                  <w:tcW w:w="783" w:type="dxa"/>
                                </w:tcPr>
                                <w:p w14:paraId="4E7C2DC7" w14:textId="77777777" w:rsidR="00B76B4C" w:rsidRDefault="00B76B4C" w:rsidP="00B76B4C">
                                  <w:pPr>
                                    <w:pStyle w:val="headingrigh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  <w:gridSpan w:val="2"/>
                                </w:tcPr>
                                <w:p w14:paraId="31F5707C" w14:textId="77777777" w:rsidR="00B76B4C" w:rsidRDefault="00B351BC" w:rsidP="00B76B4C">
                                  <w:pPr>
                                    <w:pStyle w:val="rightalignedtext"/>
                                    <w:jc w:val="both"/>
                                  </w:pPr>
                                  <w:r>
                                    <w:t>CLIENT</w:t>
                                  </w:r>
                                </w:p>
                                <w:p w14:paraId="45001FAF" w14:textId="2BE4FD9E" w:rsidR="00697437" w:rsidRDefault="007A5C9B" w:rsidP="00D95A4C">
                                  <w:pPr>
                                    <w:pStyle w:val="rightalignedtext"/>
                                    <w:jc w:val="left"/>
                                  </w:pPr>
                                  <w:r>
                                    <w:t>NUTFIELD C/E SCHOOL</w:t>
                                  </w:r>
                                </w:p>
                                <w:p w14:paraId="0AE26CB8" w14:textId="77777777" w:rsidR="007A5C9B" w:rsidRDefault="007A5C9B" w:rsidP="00D95A4C">
                                  <w:pPr>
                                    <w:pStyle w:val="rightalignedtext"/>
                                    <w:jc w:val="left"/>
                                  </w:pPr>
                                  <w:r>
                                    <w:t xml:space="preserve">59 MID STREET </w:t>
                                  </w:r>
                                </w:p>
                                <w:p w14:paraId="3E1144E8" w14:textId="77777777" w:rsidR="007A5C9B" w:rsidRDefault="007A5C9B" w:rsidP="00D95A4C">
                                  <w:pPr>
                                    <w:pStyle w:val="rightalignedtext"/>
                                    <w:jc w:val="left"/>
                                  </w:pPr>
                                  <w:r>
                                    <w:t>SOUTH NUTFIELD</w:t>
                                  </w:r>
                                </w:p>
                                <w:p w14:paraId="0A1F558D" w14:textId="44F2F128" w:rsidR="007A5C9B" w:rsidRPr="000E042A" w:rsidRDefault="007A5C9B" w:rsidP="00D95A4C">
                                  <w:pPr>
                                    <w:pStyle w:val="rightalignedtext"/>
                                    <w:jc w:val="left"/>
                                  </w:pPr>
                                  <w:r>
                                    <w:t>RH1 4JJ</w:t>
                                  </w:r>
                                </w:p>
                              </w:tc>
                            </w:tr>
                            <w:tr w:rsidR="00B76B4C" w:rsidRPr="00912BEF" w14:paraId="2F778AE2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9502" w:type="dxa"/>
                                  <w:gridSpan w:val="9"/>
                                  <w:tcBorders>
                                    <w:bottom w:val="single" w:sz="4" w:space="0" w:color="BFBFBF" w:themeColor="background1" w:themeShade="BF"/>
                                  </w:tcBorders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7AEB49B4" w14:textId="1DE78B62" w:rsidR="00B76B4C" w:rsidRPr="00912BEF" w:rsidRDefault="00B351BC" w:rsidP="00B76B4C">
                                  <w:r>
                                    <w:t xml:space="preserve">CERTIFICATE </w:t>
                                  </w:r>
                                  <w:r w:rsidR="00A83A5A">
                                    <w:t>N0:</w:t>
                                  </w:r>
                                  <w:r w:rsidR="00D55777">
                                    <w:t xml:space="preserve"> </w:t>
                                  </w:r>
                                  <w:r w:rsidR="00D55777" w:rsidRPr="001A6245">
                                    <w:rPr>
                                      <w:b/>
                                    </w:rPr>
                                    <w:t>EX</w:t>
                                  </w:r>
                                  <w:r w:rsidR="001A6245" w:rsidRPr="001A6245">
                                    <w:rPr>
                                      <w:b/>
                                    </w:rPr>
                                    <w:t>7</w:t>
                                  </w:r>
                                  <w:r w:rsidR="00D559FC">
                                    <w:rPr>
                                      <w:b/>
                                    </w:rPr>
                                    <w:t>3</w:t>
                                  </w:r>
                                  <w:r w:rsidR="00DE005B">
                                    <w:rPr>
                                      <w:b/>
                                    </w:rPr>
                                    <w:t>83</w:t>
                                  </w:r>
                                </w:p>
                              </w:tc>
                            </w:tr>
                            <w:tr w:rsidR="00B76B4C" w:rsidRPr="00912BEF" w14:paraId="63A3E028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9502" w:type="dxa"/>
                                  <w:gridSpan w:val="9"/>
                                  <w:tcBorders>
                                    <w:bottom w:val="single" w:sz="4" w:space="0" w:color="BFBFBF" w:themeColor="background1" w:themeShade="BF"/>
                                  </w:tcBorders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1817C9C2" w14:textId="339B8CB6" w:rsidR="00B76B4C" w:rsidRPr="00912BEF" w:rsidRDefault="00610A20" w:rsidP="00B76B4C">
                                  <w:r>
                                    <w:t>WORKS REF N0:</w:t>
                                  </w:r>
                                </w:p>
                              </w:tc>
                            </w:tr>
                            <w:tr w:rsidR="00B76B4C" w:rsidRPr="00912BEF" w14:paraId="16281983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9502" w:type="dxa"/>
                                  <w:gridSpan w:val="9"/>
                                  <w:tcBorders>
                                    <w:bottom w:val="single" w:sz="4" w:space="0" w:color="BFBFBF" w:themeColor="background1" w:themeShade="BF"/>
                                  </w:tcBorders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20DB3FB7" w14:textId="77777777" w:rsidR="00B76B4C" w:rsidRPr="00912BEF" w:rsidRDefault="00B76B4C" w:rsidP="00B76B4C"/>
                              </w:tc>
                            </w:tr>
                            <w:tr w:rsidR="00B76B4C" w:rsidRPr="00912BEF" w14:paraId="1A582888" w14:textId="77777777" w:rsidTr="00B76B4C">
                              <w:trPr>
                                <w:gridAfter w:val="1"/>
                                <w:wAfter w:w="3123" w:type="dxa"/>
                                <w:trHeight w:val="360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1B677BC0" w14:textId="77777777" w:rsidR="00B76B4C" w:rsidRDefault="00B76B4C" w:rsidP="00B76B4C">
                                  <w:pPr>
                                    <w:pStyle w:val="columnheadings"/>
                                  </w:pPr>
                                  <w:r>
                                    <w:t>INSPECTION DATE: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vAlign w:val="center"/>
                                </w:tcPr>
                                <w:p w14:paraId="6C034153" w14:textId="77777777" w:rsidR="00B76B4C" w:rsidRDefault="00B76B4C" w:rsidP="00B76B4C">
                                  <w:pPr>
                                    <w:pStyle w:val="columnheadings"/>
                                  </w:pPr>
                                  <w:r>
                                    <w:t>SERVICE iNSPECTIONS AT: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vAlign w:val="center"/>
                                </w:tcPr>
                                <w:p w14:paraId="53EDFF6B" w14:textId="682AB56B" w:rsidR="00B76B4C" w:rsidRDefault="00F130E2" w:rsidP="00B76B4C">
                                  <w:pPr>
                                    <w:pStyle w:val="columnheadings"/>
                                  </w:pPr>
                                  <w:r>
                                    <w:t>sERVICE inspections: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vAlign w:val="center"/>
                                </w:tcPr>
                                <w:p w14:paraId="6C6C85DC" w14:textId="146B1952" w:rsidR="00B76B4C" w:rsidRDefault="00B76B4C" w:rsidP="00B76B4C">
                                  <w:pPr>
                                    <w:pStyle w:val="columnheadings"/>
                                  </w:pPr>
                                  <w:r>
                                    <w:t xml:space="preserve">Next </w:t>
                                  </w:r>
                                  <w:r w:rsidR="00F130E2">
                                    <w:t>Service:</w:t>
                                  </w:r>
                                </w:p>
                              </w:tc>
                            </w:tr>
                            <w:tr w:rsidR="00B76B4C" w:rsidRPr="00912BEF" w14:paraId="64C785B6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4317BA8E" w14:textId="2852BD5F" w:rsidR="00B76B4C" w:rsidRPr="001A6245" w:rsidRDefault="00DE005B" w:rsidP="00B76B4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24/07/2025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05CA891" w14:textId="4D0624BC" w:rsidR="00B76B4C" w:rsidRDefault="007A5C9B" w:rsidP="00B76B4C">
                                  <w:r>
                                    <w:t>NUTFIELD C/E SCHOOL</w:t>
                                  </w:r>
                                  <w:r w:rsidR="00303B3F">
                                    <w:t xml:space="preserve"> 59 MID STREET RH1 4JJ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DBB6105" w14:textId="2EC7718C" w:rsidR="00B76B4C" w:rsidRDefault="00D55777" w:rsidP="00B76B4C">
                                  <w:r>
                                    <w:t xml:space="preserve">ANNUAL 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885EC50" w14:textId="63066BFE" w:rsidR="00B76B4C" w:rsidRPr="001A6245" w:rsidRDefault="00DE005B" w:rsidP="00B76B4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JULY 2026</w:t>
                                  </w:r>
                                </w:p>
                              </w:tc>
                            </w:tr>
                            <w:tr w:rsidR="00B76B4C" w:rsidRPr="00912BEF" w14:paraId="1AEBA27E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9502" w:type="dxa"/>
                                  <w:gridSpan w:val="9"/>
                                  <w:tcBorders>
                                    <w:top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5561905A" w14:textId="77777777" w:rsidR="00B76B4C" w:rsidRDefault="00B76B4C" w:rsidP="00B76B4C"/>
                              </w:tc>
                            </w:tr>
                            <w:tr w:rsidR="00B76B4C" w:rsidRPr="00912BEF" w14:paraId="0C5DA0F8" w14:textId="77777777" w:rsidTr="00B76B4C">
                              <w:trPr>
                                <w:gridAfter w:val="1"/>
                                <w:wAfter w:w="3123" w:type="dxa"/>
                                <w:trHeight w:val="360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5CC56E6C" w14:textId="77777777" w:rsidR="00B76B4C" w:rsidRDefault="00B76B4C" w:rsidP="00B76B4C">
                                  <w:pPr>
                                    <w:pStyle w:val="columnheadings"/>
                                  </w:pPr>
                                  <w:r>
                                    <w:t>DISCIPLINES: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vAlign w:val="center"/>
                                </w:tcPr>
                                <w:p w14:paraId="1D2A1D59" w14:textId="34F07328" w:rsidR="00B76B4C" w:rsidRDefault="00791A3D" w:rsidP="00B76B4C">
                                  <w:pPr>
                                    <w:pStyle w:val="columnheadings"/>
                                  </w:pPr>
                                  <w:r>
                                    <w:t xml:space="preserve">ANNUAL </w:t>
                                  </w:r>
                                  <w:r w:rsidR="00B76B4C">
                                    <w:t xml:space="preserve">service &amp; maintenance </w:t>
                                  </w:r>
                                  <w:r w:rsidR="009F4089">
                                    <w:t>carried out TO: BS</w:t>
                                  </w:r>
                                  <w:r w:rsidR="007B2E33">
                                    <w:t xml:space="preserve"> </w:t>
                                  </w:r>
                                  <w:r w:rsidR="009F4089">
                                    <w:t xml:space="preserve">5306 PART 3 </w:t>
                                  </w:r>
                                  <w:r w:rsidR="007B2E33">
                                    <w:t>&amp;</w:t>
                                  </w:r>
                                  <w:r w:rsidR="009F4089">
                                    <w:t xml:space="preserve"> REFILLED WHEN REQUIRED TO BS 6643 PART 1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vAlign w:val="center"/>
                                </w:tcPr>
                                <w:p w14:paraId="73B49953" w14:textId="77777777" w:rsidR="00B76B4C" w:rsidRDefault="00B76B4C" w:rsidP="00B76B4C">
                                  <w:pPr>
                                    <w:pStyle w:val="columnheadings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vAlign w:val="center"/>
                                </w:tcPr>
                                <w:p w14:paraId="726AF59E" w14:textId="77777777" w:rsidR="00B76B4C" w:rsidRDefault="00B76B4C" w:rsidP="00B76B4C">
                                  <w:pPr>
                                    <w:pStyle w:val="columnheadings"/>
                                  </w:pPr>
                                </w:p>
                              </w:tc>
                            </w:tr>
                            <w:tr w:rsidR="00B76B4C" w:rsidRPr="00912BEF" w14:paraId="70E8F81E" w14:textId="77777777" w:rsidTr="00B76B4C">
                              <w:trPr>
                                <w:gridAfter w:val="1"/>
                                <w:wAfter w:w="3123" w:type="dxa"/>
                                <w:trHeight w:val="360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7EF4F33A" w14:textId="26360533" w:rsidR="00B76B4C" w:rsidRPr="00912BEF" w:rsidRDefault="00791A3D" w:rsidP="00B76B4C">
                                  <w:pPr>
                                    <w:pStyle w:val="columnheadings"/>
                                  </w:pPr>
                                  <w:r>
                                    <w:t>FIRE FIGHTING EQUIPMENT: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vAlign w:val="center"/>
                                </w:tcPr>
                                <w:p w14:paraId="1623ED90" w14:textId="77777777" w:rsidR="00B76B4C" w:rsidRPr="00912BEF" w:rsidRDefault="00B76B4C" w:rsidP="00B76B4C">
                                  <w:pPr>
                                    <w:pStyle w:val="columnheadings"/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vAlign w:val="center"/>
                                </w:tcPr>
                                <w:p w14:paraId="7B5D5998" w14:textId="77777777" w:rsidR="00B76B4C" w:rsidRPr="00912BEF" w:rsidRDefault="00B76B4C" w:rsidP="00B76B4C">
                                  <w:pPr>
                                    <w:pStyle w:val="columnheadings"/>
                                  </w:pPr>
                                  <w:r>
                                    <w:t>PASS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vAlign w:val="center"/>
                                </w:tcPr>
                                <w:p w14:paraId="47430378" w14:textId="7D4D322C" w:rsidR="00B76B4C" w:rsidRPr="00912BEF" w:rsidRDefault="007B2E33" w:rsidP="00B76B4C">
                                  <w:pPr>
                                    <w:pStyle w:val="columnheadings"/>
                                  </w:pPr>
                                  <w:r>
                                    <w:t>TEST DUE/FAIL</w:t>
                                  </w:r>
                                </w:p>
                              </w:tc>
                            </w:tr>
                            <w:tr w:rsidR="00B76B4C" w:rsidRPr="00912BEF" w14:paraId="79FBC193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34839BD2" w14:textId="14ACF0C1" w:rsidR="00B76B4C" w:rsidRPr="00912BEF" w:rsidRDefault="00791A3D" w:rsidP="00B76B4C">
                                  <w:r>
                                    <w:t>6LT WATER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7FDAA1F" w14:textId="50D7E391" w:rsidR="00B76B4C" w:rsidRPr="00912BEF" w:rsidRDefault="007A5C9B" w:rsidP="007A5C9B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19743125" w14:textId="1F8BD712" w:rsidR="00B76B4C" w:rsidRPr="009C1CA5" w:rsidRDefault="001A6245" w:rsidP="007A5C9B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198E0FAB" w14:textId="52C6A19C" w:rsidR="00B76B4C" w:rsidRPr="009C1CA5" w:rsidRDefault="00B76B4C" w:rsidP="007A5C9B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76B4C" w:rsidRPr="00912BEF" w14:paraId="16D1FA20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4A3E15EB" w14:textId="6F29A08F" w:rsidR="00B76B4C" w:rsidRPr="00912BEF" w:rsidRDefault="00791A3D" w:rsidP="00B76B4C">
                                  <w:r>
                                    <w:t>9LT WATER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vAlign w:val="center"/>
                                </w:tcPr>
                                <w:p w14:paraId="4ADBB967" w14:textId="27036932" w:rsidR="00B76B4C" w:rsidRPr="00912BEF" w:rsidRDefault="00B76B4C" w:rsidP="00B76B4C"/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6A6486DF" w14:textId="499CC746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2D970CC7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</w:tr>
                            <w:tr w:rsidR="00B76B4C" w:rsidRPr="00912BEF" w14:paraId="023274DA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10754A36" w14:textId="3447E8D2" w:rsidR="00B76B4C" w:rsidRPr="00912BEF" w:rsidRDefault="00791A3D" w:rsidP="00B76B4C">
                                  <w:r>
                                    <w:t>2LT FOAM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EACB003" w14:textId="3EB2A624" w:rsidR="00B76B4C" w:rsidRPr="00912BEF" w:rsidRDefault="00B76B4C" w:rsidP="00B76B4C"/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41E95E59" w14:textId="5386355C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30D54E88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</w:tr>
                            <w:tr w:rsidR="00B76B4C" w:rsidRPr="00912BEF" w14:paraId="4FB49F39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64B98092" w14:textId="48262065" w:rsidR="00B76B4C" w:rsidRPr="00912BEF" w:rsidRDefault="00791A3D" w:rsidP="00B76B4C">
                                  <w:r>
                                    <w:t>6LT FOAM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vAlign w:val="center"/>
                                </w:tcPr>
                                <w:p w14:paraId="3B8655C8" w14:textId="05421569" w:rsidR="00B76B4C" w:rsidRPr="00912BEF" w:rsidRDefault="007A5C9B" w:rsidP="00697437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2B95A3FD" w14:textId="628C973E" w:rsidR="00B76B4C" w:rsidRPr="009C1CA5" w:rsidRDefault="00DE005B" w:rsidP="00697437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26C0DB95" w14:textId="46930D4D" w:rsidR="00B76B4C" w:rsidRPr="009C1CA5" w:rsidRDefault="00DE005B" w:rsidP="007A5C9B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B76B4C" w:rsidRPr="00912BEF" w14:paraId="046F44BF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5F4D1B1B" w14:textId="46B6056A" w:rsidR="00B76B4C" w:rsidRPr="00912BEF" w:rsidRDefault="00791A3D" w:rsidP="00B76B4C">
                                  <w:r>
                                    <w:t>9LT FOAM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C15CD00" w14:textId="70A33EF3" w:rsidR="00B76B4C" w:rsidRPr="00912BEF" w:rsidRDefault="00B76B4C" w:rsidP="00B76B4C"/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5B664BF2" w14:textId="4B9E46FC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7E7C5FAC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</w:tr>
                            <w:tr w:rsidR="00B76B4C" w:rsidRPr="00912BEF" w14:paraId="5466E46E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3BACFF38" w14:textId="5B831031" w:rsidR="00B76B4C" w:rsidRPr="00912BEF" w:rsidRDefault="00791A3D" w:rsidP="00B76B4C">
                                  <w:r>
                                    <w:t>2KG CO2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vAlign w:val="center"/>
                                </w:tcPr>
                                <w:p w14:paraId="76C7EB25" w14:textId="533C078E" w:rsidR="00B76B4C" w:rsidRPr="00912BEF" w:rsidRDefault="007A5C9B" w:rsidP="00697437">
                                  <w:pPr>
                                    <w:jc w:val="center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6E94E88B" w14:textId="49A62621" w:rsidR="00B76B4C" w:rsidRPr="009C1CA5" w:rsidRDefault="00DE005B" w:rsidP="00697437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61AA114F" w14:textId="0611AF43" w:rsidR="00B76B4C" w:rsidRPr="009C1CA5" w:rsidRDefault="00DE005B" w:rsidP="001A6245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</w:tr>
                            <w:tr w:rsidR="00B76B4C" w:rsidRPr="00912BEF" w14:paraId="2DD47128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0A563CE9" w14:textId="7D9B40B2" w:rsidR="00B76B4C" w:rsidRPr="00912BEF" w:rsidRDefault="00791A3D" w:rsidP="00B76B4C">
                                  <w:r>
                                    <w:t>5KG CO2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96B6E2B" w14:textId="4A4498D3" w:rsidR="00B76B4C" w:rsidRPr="00912BEF" w:rsidRDefault="00B76B4C" w:rsidP="00B76B4C"/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196E31F4" w14:textId="6A1CDFDA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337F1850" w14:textId="015662E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</w:tr>
                            <w:tr w:rsidR="00B76B4C" w:rsidRPr="00912BEF" w14:paraId="65822300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4A05D8EF" w14:textId="578A264F" w:rsidR="00B76B4C" w:rsidRPr="00912BEF" w:rsidRDefault="00791A3D" w:rsidP="00B76B4C">
                                  <w:r>
                                    <w:t>1KG POWDER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vAlign w:val="center"/>
                                </w:tcPr>
                                <w:p w14:paraId="5D6014A6" w14:textId="44A7B729" w:rsidR="00B76B4C" w:rsidRPr="00912BEF" w:rsidRDefault="00B76B4C" w:rsidP="00B76B4C"/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4A051D9D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414DECCC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</w:tr>
                            <w:tr w:rsidR="00B76B4C" w:rsidRPr="00912BEF" w14:paraId="1BFE2539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4C85AF7C" w14:textId="749132E5" w:rsidR="00B76B4C" w:rsidRPr="00912BEF" w:rsidRDefault="00F636A9" w:rsidP="00B76B4C">
                                  <w:r>
                                    <w:t>4</w:t>
                                  </w:r>
                                  <w:r w:rsidR="00791A3D">
                                    <w:t>KG POWDER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FAA04E2" w14:textId="40FAA515" w:rsidR="00B76B4C" w:rsidRPr="00912BEF" w:rsidRDefault="007A5C9B" w:rsidP="007A5C9B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788A2DF6" w14:textId="6F7D46B3" w:rsidR="00B76B4C" w:rsidRPr="009C1CA5" w:rsidRDefault="00DE005B" w:rsidP="00DE005B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68122ABB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</w:tr>
                            <w:tr w:rsidR="00B76B4C" w:rsidRPr="00912BEF" w14:paraId="13A910E6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7FE6B4A6" w14:textId="3B454220" w:rsidR="00B76B4C" w:rsidRPr="00912BEF" w:rsidRDefault="00F636A9" w:rsidP="00B76B4C">
                                  <w:r>
                                    <w:t>6</w:t>
                                  </w:r>
                                  <w:r w:rsidR="00791A3D">
                                    <w:t>KG POWDER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vAlign w:val="center"/>
                                </w:tcPr>
                                <w:p w14:paraId="50AD464E" w14:textId="291C976A" w:rsidR="00B76B4C" w:rsidRPr="00912BEF" w:rsidRDefault="00B76B4C" w:rsidP="00B76B4C"/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226EFDDF" w14:textId="3883D450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170E1E32" w14:textId="77777777" w:rsidR="00B76B4C" w:rsidRPr="009C1CA5" w:rsidRDefault="00B76B4C" w:rsidP="00B76B4C">
                                  <w:pPr>
                                    <w:pStyle w:val="Amount"/>
                                  </w:pPr>
                                </w:p>
                              </w:tc>
                            </w:tr>
                            <w:tr w:rsidR="00B76B4C" w:rsidRPr="00912BEF" w14:paraId="7FC7C240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57FA0BE3" w14:textId="5FD6B77B" w:rsidR="00B76B4C" w:rsidRPr="00912BEF" w:rsidRDefault="00791A3D" w:rsidP="00B76B4C">
                                  <w:r>
                                    <w:t>6LT WET CHEM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EA6F67B" w14:textId="48E996D2" w:rsidR="00B76B4C" w:rsidRPr="00912BEF" w:rsidRDefault="00B76B4C" w:rsidP="00B76B4C"/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564A9F8E" w14:textId="77777777" w:rsidR="00B76B4C" w:rsidRPr="009C1CA5" w:rsidRDefault="00B76B4C" w:rsidP="00B76B4C">
                                  <w:pPr>
                                    <w:pStyle w:val="Amount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07D7E062" w14:textId="7E8B24A5" w:rsidR="00B76B4C" w:rsidRPr="009C1CA5" w:rsidRDefault="00B76B4C" w:rsidP="007B2E33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</w:tr>
                            <w:tr w:rsidR="00B76B4C" w:rsidRPr="00912BEF" w14:paraId="6F0DAED3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2D74095D" w14:textId="346CE66D" w:rsidR="00B76B4C" w:rsidRPr="00912BEF" w:rsidRDefault="00F636A9" w:rsidP="00B76B4C">
                                  <w:r>
                                    <w:t>FIRE BLANKETS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vAlign w:val="center"/>
                                </w:tcPr>
                                <w:p w14:paraId="5797EEDA" w14:textId="6A9BEFF1" w:rsidR="00B76B4C" w:rsidRPr="00912BEF" w:rsidRDefault="007A5C9B" w:rsidP="007A5C9B">
                                  <w:pPr>
                                    <w:jc w:val="center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7AB318A1" w14:textId="1B3C3768" w:rsidR="00B76B4C" w:rsidRPr="009C1CA5" w:rsidRDefault="00DE005B" w:rsidP="007A5C9B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43C4C6DC" w14:textId="3FCA5FEA" w:rsidR="00B76B4C" w:rsidRPr="009C1CA5" w:rsidRDefault="00DE005B" w:rsidP="007A5C9B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</w:tr>
                            <w:tr w:rsidR="00B76B4C" w:rsidRPr="00912BEF" w14:paraId="23730992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7AF8CABC" w14:textId="6B36DE3B" w:rsidR="00B76B4C" w:rsidRPr="00912BEF" w:rsidRDefault="00791A3D" w:rsidP="00B76B4C">
                                  <w:r>
                                    <w:t>CO2 HORN</w:t>
                                  </w:r>
                                  <w:r w:rsidR="008A04E5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58698B1" w14:textId="21454D8E" w:rsidR="00B76B4C" w:rsidRPr="00912BEF" w:rsidRDefault="00B76B4C" w:rsidP="00B76B4C"/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079C84AA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1A9A1061" w14:textId="77777777" w:rsidR="00B76B4C" w:rsidRPr="009C1CA5" w:rsidRDefault="00B76B4C" w:rsidP="00B76B4C">
                                  <w:pPr>
                                    <w:pStyle w:val="Amount"/>
                                  </w:pPr>
                                </w:p>
                              </w:tc>
                            </w:tr>
                            <w:tr w:rsidR="00B76B4C" w:rsidRPr="00912BEF" w14:paraId="66D0246D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0F42DF96" w14:textId="343C4CB1" w:rsidR="009F4089" w:rsidRPr="00912BEF" w:rsidRDefault="009F4089" w:rsidP="00B76B4C">
                                  <w:r>
                                    <w:t>NEW UNITS REQUIRED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vAlign w:val="center"/>
                                </w:tcPr>
                                <w:p w14:paraId="13884427" w14:textId="7573255B" w:rsidR="00B76B4C" w:rsidRPr="00912BEF" w:rsidRDefault="00DE005B" w:rsidP="007A5C9B">
                                  <w:pPr>
                                    <w:jc w:val="center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6DAB4AA8" w14:textId="25ABC052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5F5BFB9A" w14:textId="77777777" w:rsidR="00B76B4C" w:rsidRPr="009C1CA5" w:rsidRDefault="00B76B4C" w:rsidP="00B76B4C">
                                  <w:pPr>
                                    <w:pStyle w:val="Amount"/>
                                  </w:pPr>
                                </w:p>
                              </w:tc>
                            </w:tr>
                            <w:tr w:rsidR="00B76B4C" w:rsidRPr="00912BEF" w14:paraId="5386DF8B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5A124F80" w14:textId="0BEE025D" w:rsidR="00B76B4C" w:rsidRPr="00912BEF" w:rsidRDefault="007B2E33" w:rsidP="00F636A9">
                                  <w:r>
                                    <w:t>NITROGEN CHARGE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B80BC8B" w14:textId="08C26D15" w:rsidR="00B76B4C" w:rsidRPr="00912BEF" w:rsidRDefault="00B76B4C" w:rsidP="00B76B4C"/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64CDC835" w14:textId="71FDB6B4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45867D6F" w14:textId="77777777" w:rsidR="00B76B4C" w:rsidRPr="009C1CA5" w:rsidRDefault="00B76B4C" w:rsidP="00B76B4C">
                                  <w:pPr>
                                    <w:pStyle w:val="Amount"/>
                                  </w:pPr>
                                </w:p>
                              </w:tc>
                            </w:tr>
                            <w:tr w:rsidR="00B76B4C" w:rsidRPr="00912BEF" w14:paraId="54AF0E8E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783AB7A0" w14:textId="36F8377C" w:rsidR="00B76B4C" w:rsidRPr="00912BEF" w:rsidRDefault="00B76B4C" w:rsidP="00B76B4C"/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vAlign w:val="center"/>
                                </w:tcPr>
                                <w:p w14:paraId="7FA3770C" w14:textId="428DF5B2" w:rsidR="00B76B4C" w:rsidRPr="00912BEF" w:rsidRDefault="00B76B4C" w:rsidP="00B76B4C">
                                  <w:r>
                                    <w:t xml:space="preserve">              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3D1B065D" w14:textId="7E913E62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50CFF321" w14:textId="77777777" w:rsidR="00B76B4C" w:rsidRPr="009C1CA5" w:rsidRDefault="00B76B4C" w:rsidP="00B76B4C">
                                  <w:pPr>
                                    <w:pStyle w:val="Amount"/>
                                  </w:pPr>
                                </w:p>
                              </w:tc>
                            </w:tr>
                            <w:tr w:rsidR="00B76B4C" w:rsidRPr="00912BEF" w14:paraId="56972DC0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5ACE480F" w14:textId="7308E2F8" w:rsidR="00B76B4C" w:rsidRPr="00912BEF" w:rsidRDefault="00F636A9" w:rsidP="00B76B4C">
                                  <w:r>
                                    <w:t>TOTAL UNITS SERVICED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6AF458F" w14:textId="7157D01D" w:rsidR="00B76B4C" w:rsidRPr="00912BEF" w:rsidRDefault="007A5C9B" w:rsidP="00697437">
                                  <w:pPr>
                                    <w:jc w:val="center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7D0C5E2E" w14:textId="33E69F51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5E8605BE" w14:textId="77777777" w:rsidR="00B76B4C" w:rsidRPr="009C1CA5" w:rsidRDefault="00B76B4C" w:rsidP="00B76B4C">
                                  <w:pPr>
                                    <w:pStyle w:val="Amount"/>
                                  </w:pPr>
                                </w:p>
                              </w:tc>
                            </w:tr>
                            <w:tr w:rsidR="00B76B4C" w:rsidRPr="00912BEF" w14:paraId="2E35994C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6287" w:type="dxa"/>
                                  <w:gridSpan w:val="5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00C315E4" w14:textId="77777777" w:rsidR="00B76B4C" w:rsidRDefault="00B76B4C" w:rsidP="00B76B4C">
                                  <w:pPr>
                                    <w:pStyle w:val="labels"/>
                                  </w:pPr>
                                  <w:r>
                                    <w:t>SERVICE ENGINEER: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572B77F6" w14:textId="77777777" w:rsidR="00B76B4C" w:rsidRPr="009C1CA5" w:rsidRDefault="00B76B4C" w:rsidP="00B76B4C">
                                  <w:pPr>
                                    <w:pStyle w:val="labels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39A5F1AF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  <w:r>
                                    <w:t>R.Jones</w:t>
                                  </w:r>
                                </w:p>
                              </w:tc>
                            </w:tr>
                            <w:tr w:rsidR="00B76B4C" w:rsidRPr="00912BEF" w14:paraId="1AE87B07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6287" w:type="dxa"/>
                                  <w:gridSpan w:val="5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5946C077" w14:textId="77777777" w:rsidR="00B76B4C" w:rsidRDefault="00B76B4C" w:rsidP="00B76B4C">
                                  <w:pPr>
                                    <w:pStyle w:val="labels"/>
                                  </w:pPr>
                                </w:p>
                                <w:p w14:paraId="0A52767E" w14:textId="77777777" w:rsidR="00B76B4C" w:rsidRDefault="00B76B4C" w:rsidP="00B76B4C">
                                  <w:pPr>
                                    <w:pStyle w:val="labels"/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right w:val="single" w:sz="4" w:space="0" w:color="BFBFBF" w:themeColor="background1" w:themeShade="BF"/>
                                  </w:tcBorders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18986A69" w14:textId="77777777" w:rsidR="00B76B4C" w:rsidRDefault="00B76B4C" w:rsidP="00B76B4C">
                                  <w:pPr>
                                    <w:pStyle w:val="labels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2A36FF2F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</w:tr>
                            <w:tr w:rsidR="00B76B4C" w:rsidRPr="00912BEF" w14:paraId="30C8ACBB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6287" w:type="dxa"/>
                                  <w:gridSpan w:val="5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63C483EC" w14:textId="3D80F692" w:rsidR="00B76B4C" w:rsidRDefault="007A5C9B" w:rsidP="007A5C9B">
                                  <w:pPr>
                                    <w:pStyle w:val="labels"/>
                                    <w:jc w:val="left"/>
                                  </w:pPr>
                                  <w:r>
                                    <w:t xml:space="preserve">X </w:t>
                                  </w:r>
                                  <w:r w:rsidR="00DE005B">
                                    <w:t>4</w:t>
                                  </w:r>
                                  <w:r>
                                    <w:t xml:space="preserve"> </w:t>
                                  </w:r>
                                  <w:r w:rsidR="00D559FC">
                                    <w:t>2KG CO2 REQUIRED</w:t>
                                  </w:r>
                                  <w:r>
                                    <w:t xml:space="preserve"> </w:t>
                                  </w:r>
                                </w:p>
                                <w:p w14:paraId="2DE5AE90" w14:textId="291ED7B6" w:rsidR="007A5C9B" w:rsidRDefault="00D559FC" w:rsidP="007A5C9B">
                                  <w:pPr>
                                    <w:pStyle w:val="labels"/>
                                    <w:jc w:val="left"/>
                                  </w:pPr>
                                  <w:r>
                                    <w:t xml:space="preserve">X </w:t>
                                  </w:r>
                                  <w:r w:rsidR="00DE005B">
                                    <w:t>1</w:t>
                                  </w:r>
                                  <w:r w:rsidR="007A5C9B">
                                    <w:t xml:space="preserve"> 6LT AFFF FOAM REQUIRED  </w:t>
                                  </w:r>
                                </w:p>
                                <w:p w14:paraId="0505E069" w14:textId="1C79FD5E" w:rsidR="00DE005B" w:rsidRDefault="00DE005B" w:rsidP="00DE005B">
                                  <w:pPr>
                                    <w:pStyle w:val="labels"/>
                                    <w:jc w:val="left"/>
                                  </w:pPr>
                                  <w:r>
                                    <w:t>X 2 FIRE BLANKETS REQUIRED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right w:val="single" w:sz="4" w:space="0" w:color="BFBFBF" w:themeColor="background1" w:themeShade="BF"/>
                                  </w:tcBorders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4D7ED04B" w14:textId="77777777" w:rsidR="00B76B4C" w:rsidRDefault="00B76B4C" w:rsidP="00B76B4C">
                                  <w:pPr>
                                    <w:pStyle w:val="labels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1509B746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</w:tr>
                            <w:tr w:rsidR="00B76B4C" w:rsidRPr="00912BEF" w14:paraId="2998AE0F" w14:textId="77777777" w:rsidTr="00B76B4C">
                              <w:trPr>
                                <w:gridAfter w:val="1"/>
                                <w:wAfter w:w="3123" w:type="dxa"/>
                                <w:trHeight w:hRule="exact" w:val="288"/>
                              </w:trPr>
                              <w:tc>
                                <w:tcPr>
                                  <w:tcW w:w="9502" w:type="dxa"/>
                                  <w:gridSpan w:val="9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1D975388" w14:textId="77777777" w:rsidR="00B76B4C" w:rsidRDefault="00B76B4C" w:rsidP="00B76B4C"/>
                                <w:p w14:paraId="516C5AD4" w14:textId="77777777" w:rsidR="00B76B4C" w:rsidRDefault="00B76B4C" w:rsidP="00B76B4C"/>
                                <w:p w14:paraId="44E5495D" w14:textId="77777777" w:rsidR="00B76B4C" w:rsidRDefault="00B76B4C" w:rsidP="00B76B4C"/>
                                <w:p w14:paraId="2B3C402A" w14:textId="77777777" w:rsidR="00B76B4C" w:rsidRDefault="00B76B4C" w:rsidP="00B76B4C"/>
                                <w:p w14:paraId="41765AC2" w14:textId="77777777" w:rsidR="00B76B4C" w:rsidRDefault="00B76B4C" w:rsidP="00B76B4C"/>
                                <w:p w14:paraId="74849399" w14:textId="77777777" w:rsidR="00B76B4C" w:rsidRDefault="00B76B4C" w:rsidP="00B76B4C"/>
                                <w:p w14:paraId="1D1F4D98" w14:textId="77777777" w:rsidR="00B76B4C" w:rsidRDefault="00B76B4C" w:rsidP="00B76B4C"/>
                                <w:p w14:paraId="54F0812E" w14:textId="77777777" w:rsidR="00B76B4C" w:rsidRPr="00912BEF" w:rsidRDefault="00B76B4C" w:rsidP="00B76B4C"/>
                              </w:tc>
                            </w:tr>
                            <w:tr w:rsidR="00B76B4C" w:rsidRPr="00912BEF" w14:paraId="51D0D3F4" w14:textId="77777777" w:rsidTr="00B76B4C">
                              <w:trPr>
                                <w:gridAfter w:val="1"/>
                                <w:wAfter w:w="3123" w:type="dxa"/>
                                <w:trHeight w:val="1394"/>
                              </w:trPr>
                              <w:tc>
                                <w:tcPr>
                                  <w:tcW w:w="1758" w:type="dxa"/>
                                  <w:gridSpan w:val="2"/>
                                  <w:tcMar>
                                    <w:top w:w="0" w:type="dxa"/>
                                  </w:tcMar>
                                  <w:vAlign w:val="bottom"/>
                                </w:tcPr>
                                <w:p w14:paraId="615A41F3" w14:textId="77777777" w:rsidR="00B76B4C" w:rsidRDefault="00B76B4C" w:rsidP="00B76B4C"/>
                              </w:tc>
                              <w:tc>
                                <w:tcPr>
                                  <w:tcW w:w="3063" w:type="dxa"/>
                                  <w:gridSpan w:val="2"/>
                                  <w:vAlign w:val="bottom"/>
                                </w:tcPr>
                                <w:p w14:paraId="5EA0F293" w14:textId="77777777" w:rsidR="00B76B4C" w:rsidRPr="00150BB5" w:rsidRDefault="00B76B4C" w:rsidP="00B76B4C">
                                  <w:pPr>
                                    <w:pStyle w:val="slogan"/>
                                    <w:rPr>
                                      <w:rFonts w:ascii="Arial Black" w:hAnsi="Arial Blac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1" w:type="dxa"/>
                                  <w:gridSpan w:val="5"/>
                                  <w:vAlign w:val="bottom"/>
                                </w:tcPr>
                                <w:p w14:paraId="5F86CF70" w14:textId="77777777" w:rsidR="00B76B4C" w:rsidRPr="00937D8E" w:rsidRDefault="00B76B4C" w:rsidP="00B76B4C">
                                  <w:pPr>
                                    <w:pStyle w:val="rightalignedtext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14:paraId="148874EA" w14:textId="1832CD20" w:rsidR="00B76B4C" w:rsidRDefault="00B76B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929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.4pt;width:487.5pt;height:678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">
                <v:textbox>
                  <w:txbxContent>
                    <w:tbl>
                      <w:tblPr>
                        <w:tblW w:w="12625" w:type="dxa"/>
                        <w:tblLayout w:type="fixed"/>
                        <w:tblCellMar>
                          <w:left w:w="115" w:type="dxa"/>
                          <w:right w:w="11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07"/>
                        <w:gridCol w:w="151"/>
                        <w:gridCol w:w="1786"/>
                        <w:gridCol w:w="1277"/>
                        <w:gridCol w:w="1466"/>
                        <w:gridCol w:w="92"/>
                        <w:gridCol w:w="783"/>
                        <w:gridCol w:w="745"/>
                        <w:gridCol w:w="1595"/>
                        <w:gridCol w:w="3123"/>
                      </w:tblGrid>
                      <w:tr w:rsidR="00B76B4C" w14:paraId="648DDD1D" w14:textId="77777777" w:rsidTr="00B76B4C">
                        <w:trPr>
                          <w:trHeight w:val="1260"/>
                        </w:trPr>
                        <w:tc>
                          <w:tcPr>
                            <w:tcW w:w="9502" w:type="dxa"/>
                            <w:gridSpan w:val="9"/>
                            <w:tcMar>
                              <w:top w:w="0" w:type="dxa"/>
                            </w:tcMar>
                            <w:vAlign w:val="center"/>
                          </w:tcPr>
                          <w:p w14:paraId="0AF8B7C0" w14:textId="6987046D" w:rsidR="00B76B4C" w:rsidRPr="00D55777" w:rsidRDefault="00D55777" w:rsidP="00D55777">
                            <w:pPr>
                              <w:pStyle w:val="Heading1"/>
                            </w:pPr>
                            <w:r>
                              <w:t xml:space="preserve">ANNUAL </w:t>
                            </w:r>
                            <w:r w:rsidR="00791A3D" w:rsidRPr="00D55777">
                              <w:t>FIRE EXTINGUISHER REPORT / CERTIFICATE</w:t>
                            </w:r>
                          </w:p>
                        </w:tc>
                        <w:tc>
                          <w:tcPr>
                            <w:tcW w:w="3123" w:type="dxa"/>
                            <w:vAlign w:val="center"/>
                          </w:tcPr>
                          <w:p w14:paraId="02ADE744" w14:textId="77777777" w:rsidR="00B76B4C" w:rsidRPr="000E042A" w:rsidRDefault="00B76B4C" w:rsidP="00B76B4C">
                            <w:pPr>
                              <w:pStyle w:val="DateandNumber"/>
                              <w:jc w:val="center"/>
                            </w:pPr>
                          </w:p>
                        </w:tc>
                      </w:tr>
                      <w:tr w:rsidR="00B76B4C" w14:paraId="6F21B360" w14:textId="77777777" w:rsidTr="00B76B4C">
                        <w:trPr>
                          <w:gridAfter w:val="1"/>
                          <w:wAfter w:w="3123" w:type="dxa"/>
                          <w:trHeight w:val="2144"/>
                        </w:trPr>
                        <w:tc>
                          <w:tcPr>
                            <w:tcW w:w="3544" w:type="dxa"/>
                            <w:gridSpan w:val="3"/>
                            <w:tcMar>
                              <w:top w:w="0" w:type="dxa"/>
                            </w:tcMar>
                          </w:tcPr>
                          <w:p w14:paraId="31689155" w14:textId="77777777" w:rsidR="00B76B4C" w:rsidRDefault="00B76B4C" w:rsidP="00B76B4C">
                            <w:pPr>
                              <w:rPr>
                                <w:rFonts w:ascii="Impact" w:hAnsi="Impact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Impact" w:hAnsi="Impact"/>
                                <w:color w:val="FF0000"/>
                                <w:sz w:val="44"/>
                                <w:szCs w:val="44"/>
                              </w:rPr>
                              <w:t>RJ Fire</w:t>
                            </w:r>
                          </w:p>
                          <w:p w14:paraId="139C34A9" w14:textId="77777777" w:rsidR="00B76B4C" w:rsidRPr="00C42814" w:rsidRDefault="00B76B4C" w:rsidP="00B76B4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Fire &amp; Security Specialists</w:t>
                            </w:r>
                          </w:p>
                          <w:sdt>
                            <w:sdtPr>
                              <w:id w:val="848632901"/>
                              <w:placeholder>
                                <w:docPart w:val="EAE988D552684E4EBA2D8C661241C07B"/>
                              </w:placeholder>
                            </w:sdtPr>
                            <w:sdtEndPr/>
                            <w:sdtContent>
                              <w:p w14:paraId="6A9CF582" w14:textId="77777777" w:rsidR="00B76B4C" w:rsidRPr="000A4BDA" w:rsidRDefault="00B76B4C" w:rsidP="00B76B4C">
                                <w:pPr>
                                  <w:pStyle w:val="leftalignedtext"/>
                                </w:pPr>
                                <w:r>
                                  <w:t>32 Cinnabar Drive</w:t>
                                </w:r>
                              </w:p>
                            </w:sdtContent>
                          </w:sdt>
                          <w:sdt>
                            <w:sdtPr>
                              <w:id w:val="848632902"/>
                              <w:placeholder>
                                <w:docPart w:val="EAE988D552684E4EBA2D8C661241C07B"/>
                              </w:placeholder>
                            </w:sdtPr>
                            <w:sdtEndPr/>
                            <w:sdtContent>
                              <w:p w14:paraId="22836C52" w14:textId="77777777" w:rsidR="00B76B4C" w:rsidRPr="000A4BDA" w:rsidRDefault="00B76B4C" w:rsidP="00B76B4C">
                                <w:pPr>
                                  <w:pStyle w:val="leftalignedtext"/>
                                </w:pPr>
                                <w:r>
                                  <w:t>Sittingbourne</w:t>
                                </w:r>
                              </w:p>
                            </w:sdtContent>
                          </w:sdt>
                          <w:p w14:paraId="26DF5571" w14:textId="77777777" w:rsidR="00B76B4C" w:rsidRPr="000A4BDA" w:rsidRDefault="00B76B4C" w:rsidP="00B76B4C">
                            <w:pPr>
                              <w:pStyle w:val="leftalignedtext"/>
                            </w:pPr>
                            <w:r>
                              <w:t>Kent ME10 5LA</w:t>
                            </w:r>
                          </w:p>
                          <w:sdt>
                            <w:sdtPr>
                              <w:id w:val="848632904"/>
                              <w:placeholder>
                                <w:docPart w:val="EAE988D552684E4EBA2D8C661241C07B"/>
                              </w:placeholder>
                            </w:sdtPr>
                            <w:sdtEndPr/>
                            <w:sdtContent>
                              <w:p w14:paraId="2D873E28" w14:textId="102ED05F" w:rsidR="00B76B4C" w:rsidRPr="00EB38C6" w:rsidRDefault="00B76B4C" w:rsidP="00B76B4C">
                                <w:pPr>
                                  <w:pStyle w:val="leftalignedtext"/>
                                </w:pPr>
                              </w:p>
                              <w:p w14:paraId="3868462B" w14:textId="77777777" w:rsidR="00B76B4C" w:rsidRPr="004F49AB" w:rsidRDefault="00DE005B" w:rsidP="00B76B4C">
                                <w:pPr>
                                  <w:pStyle w:val="leftalignedtext"/>
                                </w:pPr>
                              </w:p>
                            </w:sdtContent>
                          </w:sdt>
                        </w:tc>
                        <w:tc>
                          <w:tcPr>
                            <w:tcW w:w="2835" w:type="dxa"/>
                            <w:gridSpan w:val="3"/>
                          </w:tcPr>
                          <w:p w14:paraId="1358BDF5" w14:textId="77777777" w:rsidR="00B76B4C" w:rsidRDefault="00B76B4C" w:rsidP="00B76B4C">
                            <w:pPr>
                              <w:pStyle w:val="rightalignedtext"/>
                            </w:pPr>
                          </w:p>
                        </w:tc>
                        <w:tc>
                          <w:tcPr>
                            <w:tcW w:w="783" w:type="dxa"/>
                          </w:tcPr>
                          <w:p w14:paraId="4E7C2DC7" w14:textId="77777777" w:rsidR="00B76B4C" w:rsidRDefault="00B76B4C" w:rsidP="00B76B4C">
                            <w:pPr>
                              <w:pStyle w:val="headingright"/>
                              <w:jc w:val="center"/>
                            </w:pPr>
                          </w:p>
                        </w:tc>
                        <w:tc>
                          <w:tcPr>
                            <w:tcW w:w="2340" w:type="dxa"/>
                            <w:gridSpan w:val="2"/>
                          </w:tcPr>
                          <w:p w14:paraId="31F5707C" w14:textId="77777777" w:rsidR="00B76B4C" w:rsidRDefault="00B351BC" w:rsidP="00B76B4C">
                            <w:pPr>
                              <w:pStyle w:val="rightalignedtext"/>
                              <w:jc w:val="both"/>
                            </w:pPr>
                            <w:r>
                              <w:t>CLIENT</w:t>
                            </w:r>
                          </w:p>
                          <w:p w14:paraId="45001FAF" w14:textId="2BE4FD9E" w:rsidR="00697437" w:rsidRDefault="007A5C9B" w:rsidP="00D95A4C">
                            <w:pPr>
                              <w:pStyle w:val="rightalignedtext"/>
                              <w:jc w:val="left"/>
                            </w:pPr>
                            <w:r>
                              <w:t>NUTFIELD C/E SCHOOL</w:t>
                            </w:r>
                          </w:p>
                          <w:p w14:paraId="0AE26CB8" w14:textId="77777777" w:rsidR="007A5C9B" w:rsidRDefault="007A5C9B" w:rsidP="00D95A4C">
                            <w:pPr>
                              <w:pStyle w:val="rightalignedtext"/>
                              <w:jc w:val="left"/>
                            </w:pPr>
                            <w:r>
                              <w:t xml:space="preserve">59 MID STREET </w:t>
                            </w:r>
                          </w:p>
                          <w:p w14:paraId="3E1144E8" w14:textId="77777777" w:rsidR="007A5C9B" w:rsidRDefault="007A5C9B" w:rsidP="00D95A4C">
                            <w:pPr>
                              <w:pStyle w:val="rightalignedtext"/>
                              <w:jc w:val="left"/>
                            </w:pPr>
                            <w:r>
                              <w:t>SOUTH NUTFIELD</w:t>
                            </w:r>
                          </w:p>
                          <w:p w14:paraId="0A1F558D" w14:textId="44F2F128" w:rsidR="007A5C9B" w:rsidRPr="000E042A" w:rsidRDefault="007A5C9B" w:rsidP="00D95A4C">
                            <w:pPr>
                              <w:pStyle w:val="rightalignedtext"/>
                              <w:jc w:val="left"/>
                            </w:pPr>
                            <w:r>
                              <w:t>RH1 4JJ</w:t>
                            </w:r>
                          </w:p>
                        </w:tc>
                      </w:tr>
                      <w:tr w:rsidR="00B76B4C" w:rsidRPr="00912BEF" w14:paraId="2F778AE2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9502" w:type="dxa"/>
                            <w:gridSpan w:val="9"/>
                            <w:tcBorders>
                              <w:bottom w:val="single" w:sz="4" w:space="0" w:color="BFBFBF" w:themeColor="background1" w:themeShade="BF"/>
                            </w:tcBorders>
                            <w:tcMar>
                              <w:top w:w="0" w:type="dxa"/>
                            </w:tcMar>
                            <w:vAlign w:val="center"/>
                          </w:tcPr>
                          <w:p w14:paraId="7AEB49B4" w14:textId="1DE78B62" w:rsidR="00B76B4C" w:rsidRPr="00912BEF" w:rsidRDefault="00B351BC" w:rsidP="00B76B4C">
                            <w:r>
                              <w:t xml:space="preserve">CERTIFICATE </w:t>
                            </w:r>
                            <w:r w:rsidR="00A83A5A">
                              <w:t>N0:</w:t>
                            </w:r>
                            <w:r w:rsidR="00D55777">
                              <w:t xml:space="preserve"> </w:t>
                            </w:r>
                            <w:r w:rsidR="00D55777" w:rsidRPr="001A6245">
                              <w:rPr>
                                <w:b/>
                              </w:rPr>
                              <w:t>EX</w:t>
                            </w:r>
                            <w:r w:rsidR="001A6245" w:rsidRPr="001A6245">
                              <w:rPr>
                                <w:b/>
                              </w:rPr>
                              <w:t>7</w:t>
                            </w:r>
                            <w:r w:rsidR="00D559FC">
                              <w:rPr>
                                <w:b/>
                              </w:rPr>
                              <w:t>3</w:t>
                            </w:r>
                            <w:r w:rsidR="00DE005B">
                              <w:rPr>
                                <w:b/>
                              </w:rPr>
                              <w:t>83</w:t>
                            </w:r>
                          </w:p>
                        </w:tc>
                      </w:tr>
                      <w:tr w:rsidR="00B76B4C" w:rsidRPr="00912BEF" w14:paraId="63A3E028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9502" w:type="dxa"/>
                            <w:gridSpan w:val="9"/>
                            <w:tcBorders>
                              <w:bottom w:val="single" w:sz="4" w:space="0" w:color="BFBFBF" w:themeColor="background1" w:themeShade="BF"/>
                            </w:tcBorders>
                            <w:tcMar>
                              <w:top w:w="0" w:type="dxa"/>
                            </w:tcMar>
                            <w:vAlign w:val="center"/>
                          </w:tcPr>
                          <w:p w14:paraId="1817C9C2" w14:textId="339B8CB6" w:rsidR="00B76B4C" w:rsidRPr="00912BEF" w:rsidRDefault="00610A20" w:rsidP="00B76B4C">
                            <w:r>
                              <w:t>WORKS REF N0:</w:t>
                            </w:r>
                          </w:p>
                        </w:tc>
                      </w:tr>
                      <w:tr w:rsidR="00B76B4C" w:rsidRPr="00912BEF" w14:paraId="16281983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9502" w:type="dxa"/>
                            <w:gridSpan w:val="9"/>
                            <w:tcBorders>
                              <w:bottom w:val="single" w:sz="4" w:space="0" w:color="BFBFBF" w:themeColor="background1" w:themeShade="BF"/>
                            </w:tcBorders>
                            <w:tcMar>
                              <w:top w:w="0" w:type="dxa"/>
                            </w:tcMar>
                            <w:vAlign w:val="center"/>
                          </w:tcPr>
                          <w:p w14:paraId="20DB3FB7" w14:textId="77777777" w:rsidR="00B76B4C" w:rsidRPr="00912BEF" w:rsidRDefault="00B76B4C" w:rsidP="00B76B4C"/>
                        </w:tc>
                      </w:tr>
                      <w:tr w:rsidR="00B76B4C" w:rsidRPr="00912BEF" w14:paraId="1A582888" w14:textId="77777777" w:rsidTr="00B76B4C">
                        <w:trPr>
                          <w:gridAfter w:val="1"/>
                          <w:wAfter w:w="3123" w:type="dxa"/>
                          <w:trHeight w:val="360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tcMar>
                              <w:top w:w="0" w:type="dxa"/>
                            </w:tcMar>
                            <w:vAlign w:val="center"/>
                          </w:tcPr>
                          <w:p w14:paraId="1B677BC0" w14:textId="77777777" w:rsidR="00B76B4C" w:rsidRDefault="00B76B4C" w:rsidP="00B76B4C">
                            <w:pPr>
                              <w:pStyle w:val="columnheadings"/>
                            </w:pPr>
                            <w:r>
                              <w:t>INSPECTION DATE: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vAlign w:val="center"/>
                          </w:tcPr>
                          <w:p w14:paraId="6C034153" w14:textId="77777777" w:rsidR="00B76B4C" w:rsidRDefault="00B76B4C" w:rsidP="00B76B4C">
                            <w:pPr>
                              <w:pStyle w:val="columnheadings"/>
                            </w:pPr>
                            <w:r>
                              <w:t>SERVICE iNSPECTIONS AT: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vAlign w:val="center"/>
                          </w:tcPr>
                          <w:p w14:paraId="53EDFF6B" w14:textId="682AB56B" w:rsidR="00B76B4C" w:rsidRDefault="00F130E2" w:rsidP="00B76B4C">
                            <w:pPr>
                              <w:pStyle w:val="columnheadings"/>
                            </w:pPr>
                            <w:r>
                              <w:t>sERVICE inspections: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vAlign w:val="center"/>
                          </w:tcPr>
                          <w:p w14:paraId="6C6C85DC" w14:textId="146B1952" w:rsidR="00B76B4C" w:rsidRDefault="00B76B4C" w:rsidP="00B76B4C">
                            <w:pPr>
                              <w:pStyle w:val="columnheadings"/>
                            </w:pPr>
                            <w:r>
                              <w:t xml:space="preserve">Next </w:t>
                            </w:r>
                            <w:r w:rsidR="00F130E2">
                              <w:t>Service:</w:t>
                            </w:r>
                          </w:p>
                        </w:tc>
                      </w:tr>
                      <w:tr w:rsidR="00B76B4C" w:rsidRPr="00912BEF" w14:paraId="64C785B6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4317BA8E" w14:textId="2852BD5F" w:rsidR="00B76B4C" w:rsidRPr="001A6245" w:rsidRDefault="00DE005B" w:rsidP="00B76B4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24/07/2025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05CA891" w14:textId="4D0624BC" w:rsidR="00B76B4C" w:rsidRDefault="007A5C9B" w:rsidP="00B76B4C">
                            <w:r>
                              <w:t>NUTFIELD C/E SCHOOL</w:t>
                            </w:r>
                            <w:r w:rsidR="00303B3F">
                              <w:t xml:space="preserve"> 59 MID STREET RH1 4JJ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DBB6105" w14:textId="2EC7718C" w:rsidR="00B76B4C" w:rsidRDefault="00D55777" w:rsidP="00B76B4C">
                            <w:r>
                              <w:t xml:space="preserve">ANNUAL 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885EC50" w14:textId="63066BFE" w:rsidR="00B76B4C" w:rsidRPr="001A6245" w:rsidRDefault="00DE005B" w:rsidP="00B76B4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JULY 2026</w:t>
                            </w:r>
                          </w:p>
                        </w:tc>
                      </w:tr>
                      <w:tr w:rsidR="00B76B4C" w:rsidRPr="00912BEF" w14:paraId="1AEBA27E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9502" w:type="dxa"/>
                            <w:gridSpan w:val="9"/>
                            <w:tcBorders>
                              <w:top w:val="single" w:sz="4" w:space="0" w:color="BFBFBF" w:themeColor="background1" w:themeShade="BF"/>
                              <w:bottom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5561905A" w14:textId="77777777" w:rsidR="00B76B4C" w:rsidRDefault="00B76B4C" w:rsidP="00B76B4C"/>
                        </w:tc>
                      </w:tr>
                      <w:tr w:rsidR="00B76B4C" w:rsidRPr="00912BEF" w14:paraId="0C5DA0F8" w14:textId="77777777" w:rsidTr="00B76B4C">
                        <w:trPr>
                          <w:gridAfter w:val="1"/>
                          <w:wAfter w:w="3123" w:type="dxa"/>
                          <w:trHeight w:val="360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tcMar>
                              <w:top w:w="0" w:type="dxa"/>
                            </w:tcMar>
                            <w:vAlign w:val="center"/>
                          </w:tcPr>
                          <w:p w14:paraId="5CC56E6C" w14:textId="77777777" w:rsidR="00B76B4C" w:rsidRDefault="00B76B4C" w:rsidP="00B76B4C">
                            <w:pPr>
                              <w:pStyle w:val="columnheadings"/>
                            </w:pPr>
                            <w:r>
                              <w:t>DISCIPLINES: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vAlign w:val="center"/>
                          </w:tcPr>
                          <w:p w14:paraId="1D2A1D59" w14:textId="34F07328" w:rsidR="00B76B4C" w:rsidRDefault="00791A3D" w:rsidP="00B76B4C">
                            <w:pPr>
                              <w:pStyle w:val="columnheadings"/>
                            </w:pPr>
                            <w:r>
                              <w:t xml:space="preserve">ANNUAL </w:t>
                            </w:r>
                            <w:r w:rsidR="00B76B4C">
                              <w:t xml:space="preserve">service &amp; maintenance </w:t>
                            </w:r>
                            <w:r w:rsidR="009F4089">
                              <w:t>carried out TO: BS</w:t>
                            </w:r>
                            <w:r w:rsidR="007B2E33">
                              <w:t xml:space="preserve"> </w:t>
                            </w:r>
                            <w:r w:rsidR="009F4089">
                              <w:t xml:space="preserve">5306 PART 3 </w:t>
                            </w:r>
                            <w:r w:rsidR="007B2E33">
                              <w:t>&amp;</w:t>
                            </w:r>
                            <w:r w:rsidR="009F4089">
                              <w:t xml:space="preserve"> REFILLED WHEN REQUIRED TO BS 6643 PART 1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vAlign w:val="center"/>
                          </w:tcPr>
                          <w:p w14:paraId="73B49953" w14:textId="77777777" w:rsidR="00B76B4C" w:rsidRDefault="00B76B4C" w:rsidP="00B76B4C">
                            <w:pPr>
                              <w:pStyle w:val="columnheadings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vAlign w:val="center"/>
                          </w:tcPr>
                          <w:p w14:paraId="726AF59E" w14:textId="77777777" w:rsidR="00B76B4C" w:rsidRDefault="00B76B4C" w:rsidP="00B76B4C">
                            <w:pPr>
                              <w:pStyle w:val="columnheadings"/>
                            </w:pPr>
                          </w:p>
                        </w:tc>
                      </w:tr>
                      <w:tr w:rsidR="00B76B4C" w:rsidRPr="00912BEF" w14:paraId="70E8F81E" w14:textId="77777777" w:rsidTr="00B76B4C">
                        <w:trPr>
                          <w:gridAfter w:val="1"/>
                          <w:wAfter w:w="3123" w:type="dxa"/>
                          <w:trHeight w:val="360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tcMar>
                              <w:top w:w="0" w:type="dxa"/>
                            </w:tcMar>
                            <w:vAlign w:val="center"/>
                          </w:tcPr>
                          <w:p w14:paraId="7EF4F33A" w14:textId="26360533" w:rsidR="00B76B4C" w:rsidRPr="00912BEF" w:rsidRDefault="00791A3D" w:rsidP="00B76B4C">
                            <w:pPr>
                              <w:pStyle w:val="columnheadings"/>
                            </w:pPr>
                            <w:r>
                              <w:t>FIRE FIGHTING EQUIPMENT: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vAlign w:val="center"/>
                          </w:tcPr>
                          <w:p w14:paraId="1623ED90" w14:textId="77777777" w:rsidR="00B76B4C" w:rsidRPr="00912BEF" w:rsidRDefault="00B76B4C" w:rsidP="00B76B4C">
                            <w:pPr>
                              <w:pStyle w:val="columnheadings"/>
                            </w:pP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vAlign w:val="center"/>
                          </w:tcPr>
                          <w:p w14:paraId="7B5D5998" w14:textId="77777777" w:rsidR="00B76B4C" w:rsidRPr="00912BEF" w:rsidRDefault="00B76B4C" w:rsidP="00B76B4C">
                            <w:pPr>
                              <w:pStyle w:val="columnheadings"/>
                            </w:pPr>
                            <w:r>
                              <w:t>PASS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vAlign w:val="center"/>
                          </w:tcPr>
                          <w:p w14:paraId="47430378" w14:textId="7D4D322C" w:rsidR="00B76B4C" w:rsidRPr="00912BEF" w:rsidRDefault="007B2E33" w:rsidP="00B76B4C">
                            <w:pPr>
                              <w:pStyle w:val="columnheadings"/>
                            </w:pPr>
                            <w:r>
                              <w:t>TEST DUE/FAIL</w:t>
                            </w:r>
                          </w:p>
                        </w:tc>
                      </w:tr>
                      <w:tr w:rsidR="00B76B4C" w:rsidRPr="00912BEF" w14:paraId="79FBC193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34839BD2" w14:textId="14ACF0C1" w:rsidR="00B76B4C" w:rsidRPr="00912BEF" w:rsidRDefault="00791A3D" w:rsidP="00B76B4C">
                            <w:r>
                              <w:t>6LT WATER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7FDAA1F" w14:textId="50D7E391" w:rsidR="00B76B4C" w:rsidRPr="00912BEF" w:rsidRDefault="007A5C9B" w:rsidP="007A5C9B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19743125" w14:textId="1F8BD712" w:rsidR="00B76B4C" w:rsidRPr="009C1CA5" w:rsidRDefault="001A6245" w:rsidP="007A5C9B">
                            <w:pPr>
                              <w:pStyle w:val="Amount"/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198E0FAB" w14:textId="52C6A19C" w:rsidR="00B76B4C" w:rsidRPr="009C1CA5" w:rsidRDefault="00B76B4C" w:rsidP="007A5C9B">
                            <w:pPr>
                              <w:jc w:val="center"/>
                            </w:pPr>
                          </w:p>
                        </w:tc>
                      </w:tr>
                      <w:tr w:rsidR="00B76B4C" w:rsidRPr="00912BEF" w14:paraId="16D1FA20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</w:tcMar>
                            <w:vAlign w:val="center"/>
                          </w:tcPr>
                          <w:p w14:paraId="4A3E15EB" w14:textId="6F29A08F" w:rsidR="00B76B4C" w:rsidRPr="00912BEF" w:rsidRDefault="00791A3D" w:rsidP="00B76B4C">
                            <w:r>
                              <w:t>9LT WATER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vAlign w:val="center"/>
                          </w:tcPr>
                          <w:p w14:paraId="4ADBB967" w14:textId="27036932" w:rsidR="00B76B4C" w:rsidRPr="00912BEF" w:rsidRDefault="00B76B4C" w:rsidP="00B76B4C"/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6A6486DF" w14:textId="499CC746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2D970CC7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</w:tr>
                      <w:tr w:rsidR="00B76B4C" w:rsidRPr="00912BEF" w14:paraId="023274DA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10754A36" w14:textId="3447E8D2" w:rsidR="00B76B4C" w:rsidRPr="00912BEF" w:rsidRDefault="00791A3D" w:rsidP="00B76B4C">
                            <w:r>
                              <w:t>2LT FOAM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EACB003" w14:textId="3EB2A624" w:rsidR="00B76B4C" w:rsidRPr="00912BEF" w:rsidRDefault="00B76B4C" w:rsidP="00B76B4C"/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41E95E59" w14:textId="5386355C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30D54E88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</w:tr>
                      <w:tr w:rsidR="00B76B4C" w:rsidRPr="00912BEF" w14:paraId="4FB49F39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</w:tcMar>
                            <w:vAlign w:val="center"/>
                          </w:tcPr>
                          <w:p w14:paraId="64B98092" w14:textId="48262065" w:rsidR="00B76B4C" w:rsidRPr="00912BEF" w:rsidRDefault="00791A3D" w:rsidP="00B76B4C">
                            <w:r>
                              <w:t>6LT FOAM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vAlign w:val="center"/>
                          </w:tcPr>
                          <w:p w14:paraId="3B8655C8" w14:textId="05421569" w:rsidR="00B76B4C" w:rsidRPr="00912BEF" w:rsidRDefault="007A5C9B" w:rsidP="00697437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2B95A3FD" w14:textId="628C973E" w:rsidR="00B76B4C" w:rsidRPr="009C1CA5" w:rsidRDefault="00DE005B" w:rsidP="00697437">
                            <w:pPr>
                              <w:pStyle w:val="Amount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26C0DB95" w14:textId="46930D4D" w:rsidR="00B76B4C" w:rsidRPr="009C1CA5" w:rsidRDefault="00DE005B" w:rsidP="007A5C9B">
                            <w:pPr>
                              <w:pStyle w:val="Amoun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B76B4C" w:rsidRPr="00912BEF" w14:paraId="046F44BF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5F4D1B1B" w14:textId="46B6056A" w:rsidR="00B76B4C" w:rsidRPr="00912BEF" w:rsidRDefault="00791A3D" w:rsidP="00B76B4C">
                            <w:r>
                              <w:t>9LT FOAM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C15CD00" w14:textId="70A33EF3" w:rsidR="00B76B4C" w:rsidRPr="00912BEF" w:rsidRDefault="00B76B4C" w:rsidP="00B76B4C"/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5B664BF2" w14:textId="4B9E46FC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7E7C5FAC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</w:tr>
                      <w:tr w:rsidR="00B76B4C" w:rsidRPr="00912BEF" w14:paraId="5466E46E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</w:tcMar>
                            <w:vAlign w:val="center"/>
                          </w:tcPr>
                          <w:p w14:paraId="3BACFF38" w14:textId="5B831031" w:rsidR="00B76B4C" w:rsidRPr="00912BEF" w:rsidRDefault="00791A3D" w:rsidP="00B76B4C">
                            <w:r>
                              <w:t>2KG CO2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vAlign w:val="center"/>
                          </w:tcPr>
                          <w:p w14:paraId="76C7EB25" w14:textId="533C078E" w:rsidR="00B76B4C" w:rsidRPr="00912BEF" w:rsidRDefault="007A5C9B" w:rsidP="00697437">
                            <w:pPr>
                              <w:jc w:val="center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6E94E88B" w14:textId="49A62621" w:rsidR="00B76B4C" w:rsidRPr="009C1CA5" w:rsidRDefault="00DE005B" w:rsidP="00697437">
                            <w:pPr>
                              <w:pStyle w:val="Amount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61AA114F" w14:textId="0611AF43" w:rsidR="00B76B4C" w:rsidRPr="009C1CA5" w:rsidRDefault="00DE005B" w:rsidP="001A6245">
                            <w:pPr>
                              <w:pStyle w:val="Amount"/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</w:tr>
                      <w:tr w:rsidR="00B76B4C" w:rsidRPr="00912BEF" w14:paraId="2DD47128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0A563CE9" w14:textId="7D9B40B2" w:rsidR="00B76B4C" w:rsidRPr="00912BEF" w:rsidRDefault="00791A3D" w:rsidP="00B76B4C">
                            <w:r>
                              <w:t>5KG CO2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96B6E2B" w14:textId="4A4498D3" w:rsidR="00B76B4C" w:rsidRPr="00912BEF" w:rsidRDefault="00B76B4C" w:rsidP="00B76B4C"/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196E31F4" w14:textId="6A1CDFDA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337F1850" w14:textId="015662E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</w:tr>
                      <w:tr w:rsidR="00B76B4C" w:rsidRPr="00912BEF" w14:paraId="65822300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</w:tcMar>
                            <w:vAlign w:val="center"/>
                          </w:tcPr>
                          <w:p w14:paraId="4A05D8EF" w14:textId="578A264F" w:rsidR="00B76B4C" w:rsidRPr="00912BEF" w:rsidRDefault="00791A3D" w:rsidP="00B76B4C">
                            <w:r>
                              <w:t>1KG POWDER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vAlign w:val="center"/>
                          </w:tcPr>
                          <w:p w14:paraId="5D6014A6" w14:textId="44A7B729" w:rsidR="00B76B4C" w:rsidRPr="00912BEF" w:rsidRDefault="00B76B4C" w:rsidP="00B76B4C"/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4A051D9D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414DECCC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</w:tr>
                      <w:tr w:rsidR="00B76B4C" w:rsidRPr="00912BEF" w14:paraId="1BFE2539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4C85AF7C" w14:textId="749132E5" w:rsidR="00B76B4C" w:rsidRPr="00912BEF" w:rsidRDefault="00F636A9" w:rsidP="00B76B4C">
                            <w:r>
                              <w:t>4</w:t>
                            </w:r>
                            <w:r w:rsidR="00791A3D">
                              <w:t>KG POWDER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FAA04E2" w14:textId="40FAA515" w:rsidR="00B76B4C" w:rsidRPr="00912BEF" w:rsidRDefault="007A5C9B" w:rsidP="007A5C9B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788A2DF6" w14:textId="6F7D46B3" w:rsidR="00B76B4C" w:rsidRPr="009C1CA5" w:rsidRDefault="00DE005B" w:rsidP="00DE005B">
                            <w:pPr>
                              <w:pStyle w:val="Amount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68122ABB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</w:tr>
                      <w:tr w:rsidR="00B76B4C" w:rsidRPr="00912BEF" w14:paraId="13A910E6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</w:tcMar>
                            <w:vAlign w:val="center"/>
                          </w:tcPr>
                          <w:p w14:paraId="7FE6B4A6" w14:textId="3B454220" w:rsidR="00B76B4C" w:rsidRPr="00912BEF" w:rsidRDefault="00F636A9" w:rsidP="00B76B4C">
                            <w:r>
                              <w:t>6</w:t>
                            </w:r>
                            <w:r w:rsidR="00791A3D">
                              <w:t>KG POWDER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vAlign w:val="center"/>
                          </w:tcPr>
                          <w:p w14:paraId="50AD464E" w14:textId="291C976A" w:rsidR="00B76B4C" w:rsidRPr="00912BEF" w:rsidRDefault="00B76B4C" w:rsidP="00B76B4C"/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226EFDDF" w14:textId="3883D450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170E1E32" w14:textId="77777777" w:rsidR="00B76B4C" w:rsidRPr="009C1CA5" w:rsidRDefault="00B76B4C" w:rsidP="00B76B4C">
                            <w:pPr>
                              <w:pStyle w:val="Amount"/>
                            </w:pPr>
                          </w:p>
                        </w:tc>
                      </w:tr>
                      <w:tr w:rsidR="00B76B4C" w:rsidRPr="00912BEF" w14:paraId="7FC7C240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57FA0BE3" w14:textId="5FD6B77B" w:rsidR="00B76B4C" w:rsidRPr="00912BEF" w:rsidRDefault="00791A3D" w:rsidP="00B76B4C">
                            <w:r>
                              <w:t>6LT WET CHEM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EA6F67B" w14:textId="48E996D2" w:rsidR="00B76B4C" w:rsidRPr="00912BEF" w:rsidRDefault="00B76B4C" w:rsidP="00B76B4C"/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564A9F8E" w14:textId="77777777" w:rsidR="00B76B4C" w:rsidRPr="009C1CA5" w:rsidRDefault="00B76B4C" w:rsidP="00B76B4C">
                            <w:pPr>
                              <w:pStyle w:val="Amount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07D7E062" w14:textId="7E8B24A5" w:rsidR="00B76B4C" w:rsidRPr="009C1CA5" w:rsidRDefault="00B76B4C" w:rsidP="007B2E33">
                            <w:pPr>
                              <w:pStyle w:val="Amount"/>
                              <w:jc w:val="left"/>
                            </w:pPr>
                          </w:p>
                        </w:tc>
                      </w:tr>
                      <w:tr w:rsidR="00B76B4C" w:rsidRPr="00912BEF" w14:paraId="6F0DAED3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</w:tcMar>
                            <w:vAlign w:val="center"/>
                          </w:tcPr>
                          <w:p w14:paraId="2D74095D" w14:textId="346CE66D" w:rsidR="00B76B4C" w:rsidRPr="00912BEF" w:rsidRDefault="00F636A9" w:rsidP="00B76B4C">
                            <w:r>
                              <w:t>FIRE BLANKETS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vAlign w:val="center"/>
                          </w:tcPr>
                          <w:p w14:paraId="5797EEDA" w14:textId="6A9BEFF1" w:rsidR="00B76B4C" w:rsidRPr="00912BEF" w:rsidRDefault="007A5C9B" w:rsidP="007A5C9B">
                            <w:pPr>
                              <w:jc w:val="center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7AB318A1" w14:textId="1B3C3768" w:rsidR="00B76B4C" w:rsidRPr="009C1CA5" w:rsidRDefault="00DE005B" w:rsidP="007A5C9B">
                            <w:pPr>
                              <w:pStyle w:val="Amount"/>
                              <w:jc w:val="center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43C4C6DC" w14:textId="3FCA5FEA" w:rsidR="00B76B4C" w:rsidRPr="009C1CA5" w:rsidRDefault="00DE005B" w:rsidP="007A5C9B">
                            <w:pPr>
                              <w:pStyle w:val="Amount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</w:tr>
                      <w:tr w:rsidR="00B76B4C" w:rsidRPr="00912BEF" w14:paraId="23730992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7AF8CABC" w14:textId="6B36DE3B" w:rsidR="00B76B4C" w:rsidRPr="00912BEF" w:rsidRDefault="00791A3D" w:rsidP="00B76B4C">
                            <w:r>
                              <w:t>CO2 HORN</w:t>
                            </w:r>
                            <w:r w:rsidR="008A04E5">
                              <w:t xml:space="preserve"> 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58698B1" w14:textId="21454D8E" w:rsidR="00B76B4C" w:rsidRPr="00912BEF" w:rsidRDefault="00B76B4C" w:rsidP="00B76B4C"/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079C84AA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1A9A1061" w14:textId="77777777" w:rsidR="00B76B4C" w:rsidRPr="009C1CA5" w:rsidRDefault="00B76B4C" w:rsidP="00B76B4C">
                            <w:pPr>
                              <w:pStyle w:val="Amount"/>
                            </w:pPr>
                          </w:p>
                        </w:tc>
                      </w:tr>
                      <w:tr w:rsidR="00B76B4C" w:rsidRPr="00912BEF" w14:paraId="66D0246D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</w:tcMar>
                            <w:vAlign w:val="center"/>
                          </w:tcPr>
                          <w:p w14:paraId="0F42DF96" w14:textId="343C4CB1" w:rsidR="009F4089" w:rsidRPr="00912BEF" w:rsidRDefault="009F4089" w:rsidP="00B76B4C">
                            <w:r>
                              <w:t>NEW UNITS REQUIRED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vAlign w:val="center"/>
                          </w:tcPr>
                          <w:p w14:paraId="13884427" w14:textId="7573255B" w:rsidR="00B76B4C" w:rsidRPr="00912BEF" w:rsidRDefault="00DE005B" w:rsidP="007A5C9B">
                            <w:pPr>
                              <w:jc w:val="center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6DAB4AA8" w14:textId="25ABC052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5F5BFB9A" w14:textId="77777777" w:rsidR="00B76B4C" w:rsidRPr="009C1CA5" w:rsidRDefault="00B76B4C" w:rsidP="00B76B4C">
                            <w:pPr>
                              <w:pStyle w:val="Amount"/>
                            </w:pPr>
                          </w:p>
                        </w:tc>
                      </w:tr>
                      <w:tr w:rsidR="00B76B4C" w:rsidRPr="00912BEF" w14:paraId="5386DF8B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5A124F80" w14:textId="0BEE025D" w:rsidR="00B76B4C" w:rsidRPr="00912BEF" w:rsidRDefault="007B2E33" w:rsidP="00F636A9">
                            <w:r>
                              <w:t>NITROGEN CHARGE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B80BC8B" w14:textId="08C26D15" w:rsidR="00B76B4C" w:rsidRPr="00912BEF" w:rsidRDefault="00B76B4C" w:rsidP="00B76B4C"/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64CDC835" w14:textId="71FDB6B4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45867D6F" w14:textId="77777777" w:rsidR="00B76B4C" w:rsidRPr="009C1CA5" w:rsidRDefault="00B76B4C" w:rsidP="00B76B4C">
                            <w:pPr>
                              <w:pStyle w:val="Amount"/>
                            </w:pPr>
                          </w:p>
                        </w:tc>
                      </w:tr>
                      <w:tr w:rsidR="00B76B4C" w:rsidRPr="00912BEF" w14:paraId="54AF0E8E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</w:tcMar>
                            <w:vAlign w:val="center"/>
                          </w:tcPr>
                          <w:p w14:paraId="783AB7A0" w14:textId="36F8377C" w:rsidR="00B76B4C" w:rsidRPr="00912BEF" w:rsidRDefault="00B76B4C" w:rsidP="00B76B4C"/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vAlign w:val="center"/>
                          </w:tcPr>
                          <w:p w14:paraId="7FA3770C" w14:textId="428DF5B2" w:rsidR="00B76B4C" w:rsidRPr="00912BEF" w:rsidRDefault="00B76B4C" w:rsidP="00B76B4C">
                            <w:r>
                              <w:t xml:space="preserve">                                                 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3D1B065D" w14:textId="7E913E62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50CFF321" w14:textId="77777777" w:rsidR="00B76B4C" w:rsidRPr="009C1CA5" w:rsidRDefault="00B76B4C" w:rsidP="00B76B4C">
                            <w:pPr>
                              <w:pStyle w:val="Amount"/>
                            </w:pPr>
                          </w:p>
                        </w:tc>
                      </w:tr>
                      <w:tr w:rsidR="00B76B4C" w:rsidRPr="00912BEF" w14:paraId="56972DC0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5ACE480F" w14:textId="7308E2F8" w:rsidR="00B76B4C" w:rsidRPr="00912BEF" w:rsidRDefault="00F636A9" w:rsidP="00B76B4C">
                            <w:r>
                              <w:t>TOTAL UNITS SERVICED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6AF458F" w14:textId="7157D01D" w:rsidR="00B76B4C" w:rsidRPr="00912BEF" w:rsidRDefault="007A5C9B" w:rsidP="00697437">
                            <w:pPr>
                              <w:jc w:val="center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7D0C5E2E" w14:textId="33E69F51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5E8605BE" w14:textId="77777777" w:rsidR="00B76B4C" w:rsidRPr="009C1CA5" w:rsidRDefault="00B76B4C" w:rsidP="00B76B4C">
                            <w:pPr>
                              <w:pStyle w:val="Amount"/>
                            </w:pPr>
                          </w:p>
                        </w:tc>
                      </w:tr>
                      <w:tr w:rsidR="00B76B4C" w:rsidRPr="00912BEF" w14:paraId="2E35994C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6287" w:type="dxa"/>
                            <w:gridSpan w:val="5"/>
                            <w:tcMar>
                              <w:top w:w="0" w:type="dxa"/>
                            </w:tcMar>
                            <w:vAlign w:val="center"/>
                          </w:tcPr>
                          <w:p w14:paraId="00C315E4" w14:textId="77777777" w:rsidR="00B76B4C" w:rsidRDefault="00B76B4C" w:rsidP="00B76B4C">
                            <w:pPr>
                              <w:pStyle w:val="labels"/>
                            </w:pPr>
                            <w:r>
                              <w:t>SERVICE ENGINEER: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572B77F6" w14:textId="77777777" w:rsidR="00B76B4C" w:rsidRPr="009C1CA5" w:rsidRDefault="00B76B4C" w:rsidP="00B76B4C">
                            <w:pPr>
                              <w:pStyle w:val="labels"/>
                              <w:jc w:val="center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39A5F1AF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  <w:r>
                              <w:t>R.Jones</w:t>
                            </w:r>
                          </w:p>
                        </w:tc>
                      </w:tr>
                      <w:tr w:rsidR="00B76B4C" w:rsidRPr="00912BEF" w14:paraId="1AE87B07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6287" w:type="dxa"/>
                            <w:gridSpan w:val="5"/>
                            <w:tcMar>
                              <w:top w:w="0" w:type="dxa"/>
                            </w:tcMar>
                            <w:vAlign w:val="center"/>
                          </w:tcPr>
                          <w:p w14:paraId="5946C077" w14:textId="77777777" w:rsidR="00B76B4C" w:rsidRDefault="00B76B4C" w:rsidP="00B76B4C">
                            <w:pPr>
                              <w:pStyle w:val="labels"/>
                            </w:pPr>
                          </w:p>
                          <w:p w14:paraId="0A52767E" w14:textId="77777777" w:rsidR="00B76B4C" w:rsidRDefault="00B76B4C" w:rsidP="00B76B4C">
                            <w:pPr>
                              <w:pStyle w:val="labels"/>
                            </w:pP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right w:val="single" w:sz="4" w:space="0" w:color="BFBFBF" w:themeColor="background1" w:themeShade="BF"/>
                            </w:tcBorders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18986A69" w14:textId="77777777" w:rsidR="00B76B4C" w:rsidRDefault="00B76B4C" w:rsidP="00B76B4C">
                            <w:pPr>
                              <w:pStyle w:val="labels"/>
                              <w:jc w:val="center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2A36FF2F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</w:tr>
                      <w:tr w:rsidR="00B76B4C" w:rsidRPr="00912BEF" w14:paraId="30C8ACBB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6287" w:type="dxa"/>
                            <w:gridSpan w:val="5"/>
                            <w:tcMar>
                              <w:top w:w="0" w:type="dxa"/>
                            </w:tcMar>
                            <w:vAlign w:val="center"/>
                          </w:tcPr>
                          <w:p w14:paraId="63C483EC" w14:textId="3D80F692" w:rsidR="00B76B4C" w:rsidRDefault="007A5C9B" w:rsidP="007A5C9B">
                            <w:pPr>
                              <w:pStyle w:val="labels"/>
                              <w:jc w:val="left"/>
                            </w:pPr>
                            <w:r>
                              <w:t xml:space="preserve">X </w:t>
                            </w:r>
                            <w:r w:rsidR="00DE005B">
                              <w:t>4</w:t>
                            </w:r>
                            <w:r>
                              <w:t xml:space="preserve"> </w:t>
                            </w:r>
                            <w:r w:rsidR="00D559FC">
                              <w:t>2KG CO2 REQUIRED</w:t>
                            </w:r>
                            <w:r>
                              <w:t xml:space="preserve"> </w:t>
                            </w:r>
                          </w:p>
                          <w:p w14:paraId="2DE5AE90" w14:textId="291ED7B6" w:rsidR="007A5C9B" w:rsidRDefault="00D559FC" w:rsidP="007A5C9B">
                            <w:pPr>
                              <w:pStyle w:val="labels"/>
                              <w:jc w:val="left"/>
                            </w:pPr>
                            <w:r>
                              <w:t xml:space="preserve">X </w:t>
                            </w:r>
                            <w:r w:rsidR="00DE005B">
                              <w:t>1</w:t>
                            </w:r>
                            <w:r w:rsidR="007A5C9B">
                              <w:t xml:space="preserve"> 6LT AFFF FOAM REQUIRED  </w:t>
                            </w:r>
                          </w:p>
                          <w:p w14:paraId="0505E069" w14:textId="1C79FD5E" w:rsidR="00DE005B" w:rsidRDefault="00DE005B" w:rsidP="00DE005B">
                            <w:pPr>
                              <w:pStyle w:val="labels"/>
                              <w:jc w:val="left"/>
                            </w:pPr>
                            <w:r>
                              <w:t>X 2 FIRE BLANKETS REQUIRED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right w:val="single" w:sz="4" w:space="0" w:color="BFBFBF" w:themeColor="background1" w:themeShade="BF"/>
                            </w:tcBorders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4D7ED04B" w14:textId="77777777" w:rsidR="00B76B4C" w:rsidRDefault="00B76B4C" w:rsidP="00B76B4C">
                            <w:pPr>
                              <w:pStyle w:val="labels"/>
                              <w:jc w:val="center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1509B746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</w:tr>
                      <w:tr w:rsidR="00B76B4C" w:rsidRPr="00912BEF" w14:paraId="2998AE0F" w14:textId="77777777" w:rsidTr="00B76B4C">
                        <w:trPr>
                          <w:gridAfter w:val="1"/>
                          <w:wAfter w:w="3123" w:type="dxa"/>
                          <w:trHeight w:hRule="exact" w:val="288"/>
                        </w:trPr>
                        <w:tc>
                          <w:tcPr>
                            <w:tcW w:w="9502" w:type="dxa"/>
                            <w:gridSpan w:val="9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1D975388" w14:textId="77777777" w:rsidR="00B76B4C" w:rsidRDefault="00B76B4C" w:rsidP="00B76B4C"/>
                          <w:p w14:paraId="516C5AD4" w14:textId="77777777" w:rsidR="00B76B4C" w:rsidRDefault="00B76B4C" w:rsidP="00B76B4C"/>
                          <w:p w14:paraId="44E5495D" w14:textId="77777777" w:rsidR="00B76B4C" w:rsidRDefault="00B76B4C" w:rsidP="00B76B4C"/>
                          <w:p w14:paraId="2B3C402A" w14:textId="77777777" w:rsidR="00B76B4C" w:rsidRDefault="00B76B4C" w:rsidP="00B76B4C"/>
                          <w:p w14:paraId="41765AC2" w14:textId="77777777" w:rsidR="00B76B4C" w:rsidRDefault="00B76B4C" w:rsidP="00B76B4C"/>
                          <w:p w14:paraId="74849399" w14:textId="77777777" w:rsidR="00B76B4C" w:rsidRDefault="00B76B4C" w:rsidP="00B76B4C"/>
                          <w:p w14:paraId="1D1F4D98" w14:textId="77777777" w:rsidR="00B76B4C" w:rsidRDefault="00B76B4C" w:rsidP="00B76B4C"/>
                          <w:p w14:paraId="54F0812E" w14:textId="77777777" w:rsidR="00B76B4C" w:rsidRPr="00912BEF" w:rsidRDefault="00B76B4C" w:rsidP="00B76B4C"/>
                        </w:tc>
                      </w:tr>
                      <w:tr w:rsidR="00B76B4C" w:rsidRPr="00912BEF" w14:paraId="51D0D3F4" w14:textId="77777777" w:rsidTr="00B76B4C">
                        <w:trPr>
                          <w:gridAfter w:val="1"/>
                          <w:wAfter w:w="3123" w:type="dxa"/>
                          <w:trHeight w:val="1394"/>
                        </w:trPr>
                        <w:tc>
                          <w:tcPr>
                            <w:tcW w:w="1758" w:type="dxa"/>
                            <w:gridSpan w:val="2"/>
                            <w:tcMar>
                              <w:top w:w="0" w:type="dxa"/>
                            </w:tcMar>
                            <w:vAlign w:val="bottom"/>
                          </w:tcPr>
                          <w:p w14:paraId="615A41F3" w14:textId="77777777" w:rsidR="00B76B4C" w:rsidRDefault="00B76B4C" w:rsidP="00B76B4C"/>
                        </w:tc>
                        <w:tc>
                          <w:tcPr>
                            <w:tcW w:w="3063" w:type="dxa"/>
                            <w:gridSpan w:val="2"/>
                            <w:vAlign w:val="bottom"/>
                          </w:tcPr>
                          <w:p w14:paraId="5EA0F293" w14:textId="77777777" w:rsidR="00B76B4C" w:rsidRPr="00150BB5" w:rsidRDefault="00B76B4C" w:rsidP="00B76B4C">
                            <w:pPr>
                              <w:pStyle w:val="slogan"/>
                              <w:rPr>
                                <w:rFonts w:ascii="Arial Black" w:hAnsi="Arial Black"/>
                              </w:rPr>
                            </w:pPr>
                          </w:p>
                        </w:tc>
                        <w:tc>
                          <w:tcPr>
                            <w:tcW w:w="4681" w:type="dxa"/>
                            <w:gridSpan w:val="5"/>
                            <w:vAlign w:val="bottom"/>
                          </w:tcPr>
                          <w:p w14:paraId="5F86CF70" w14:textId="77777777" w:rsidR="00B76B4C" w:rsidRPr="00937D8E" w:rsidRDefault="00B76B4C" w:rsidP="00B76B4C">
                            <w:pPr>
                              <w:pStyle w:val="rightalignedtext"/>
                              <w:jc w:val="left"/>
                            </w:pPr>
                          </w:p>
                        </w:tc>
                      </w:tr>
                    </w:tbl>
                    <w:p w14:paraId="148874EA" w14:textId="1832CD20" w:rsidR="00B76B4C" w:rsidRDefault="00B76B4C"/>
                  </w:txbxContent>
                </v:textbox>
                <w10:wrap type="square"/>
              </v:shape>
            </w:pict>
          </mc:Fallback>
        </mc:AlternateContent>
      </w:r>
    </w:p>
    <w:sectPr w:rsidR="007F5BB3" w:rsidSect="002025E8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D82"/>
    <w:rsid w:val="00001B6D"/>
    <w:rsid w:val="00010191"/>
    <w:rsid w:val="000157E6"/>
    <w:rsid w:val="00024856"/>
    <w:rsid w:val="00061BE1"/>
    <w:rsid w:val="000653AC"/>
    <w:rsid w:val="00091D45"/>
    <w:rsid w:val="000A4BDA"/>
    <w:rsid w:val="000C3A23"/>
    <w:rsid w:val="000D6448"/>
    <w:rsid w:val="000E042A"/>
    <w:rsid w:val="000F6B47"/>
    <w:rsid w:val="000F7D4F"/>
    <w:rsid w:val="0010556E"/>
    <w:rsid w:val="001119DF"/>
    <w:rsid w:val="00112A5E"/>
    <w:rsid w:val="00130F5B"/>
    <w:rsid w:val="00140EA0"/>
    <w:rsid w:val="001410F3"/>
    <w:rsid w:val="00146ADC"/>
    <w:rsid w:val="00150BB5"/>
    <w:rsid w:val="001553FA"/>
    <w:rsid w:val="00161DB3"/>
    <w:rsid w:val="0016358F"/>
    <w:rsid w:val="00180FE0"/>
    <w:rsid w:val="00181917"/>
    <w:rsid w:val="001A6245"/>
    <w:rsid w:val="001B12A1"/>
    <w:rsid w:val="001B4F7A"/>
    <w:rsid w:val="001B70FF"/>
    <w:rsid w:val="001C62B9"/>
    <w:rsid w:val="001F0F9F"/>
    <w:rsid w:val="001F76C0"/>
    <w:rsid w:val="002025E8"/>
    <w:rsid w:val="00202E66"/>
    <w:rsid w:val="00211E2D"/>
    <w:rsid w:val="00227D2A"/>
    <w:rsid w:val="00237E66"/>
    <w:rsid w:val="002523E9"/>
    <w:rsid w:val="00272FC6"/>
    <w:rsid w:val="00287DDD"/>
    <w:rsid w:val="00297A63"/>
    <w:rsid w:val="002B1A73"/>
    <w:rsid w:val="002C4733"/>
    <w:rsid w:val="002D128D"/>
    <w:rsid w:val="002F6035"/>
    <w:rsid w:val="00303B3F"/>
    <w:rsid w:val="00304275"/>
    <w:rsid w:val="003055DC"/>
    <w:rsid w:val="00311C97"/>
    <w:rsid w:val="003272DA"/>
    <w:rsid w:val="00327D02"/>
    <w:rsid w:val="003724EB"/>
    <w:rsid w:val="003B0DE0"/>
    <w:rsid w:val="003B36F9"/>
    <w:rsid w:val="003E5FCD"/>
    <w:rsid w:val="003F5691"/>
    <w:rsid w:val="004077A8"/>
    <w:rsid w:val="00416D56"/>
    <w:rsid w:val="0043273A"/>
    <w:rsid w:val="00441785"/>
    <w:rsid w:val="00442CDA"/>
    <w:rsid w:val="00446C27"/>
    <w:rsid w:val="004471ED"/>
    <w:rsid w:val="0045588D"/>
    <w:rsid w:val="00455F93"/>
    <w:rsid w:val="00497D52"/>
    <w:rsid w:val="004A2665"/>
    <w:rsid w:val="004C462A"/>
    <w:rsid w:val="004C4F1D"/>
    <w:rsid w:val="004C64BB"/>
    <w:rsid w:val="004F202D"/>
    <w:rsid w:val="004F49AB"/>
    <w:rsid w:val="00511C95"/>
    <w:rsid w:val="005209B5"/>
    <w:rsid w:val="00521569"/>
    <w:rsid w:val="005305E2"/>
    <w:rsid w:val="00532CF5"/>
    <w:rsid w:val="00573A62"/>
    <w:rsid w:val="0057647C"/>
    <w:rsid w:val="00577677"/>
    <w:rsid w:val="005865E7"/>
    <w:rsid w:val="00587EFE"/>
    <w:rsid w:val="005B3515"/>
    <w:rsid w:val="005F3BA8"/>
    <w:rsid w:val="005F4AA0"/>
    <w:rsid w:val="00600046"/>
    <w:rsid w:val="00603533"/>
    <w:rsid w:val="00606BB2"/>
    <w:rsid w:val="00606EB0"/>
    <w:rsid w:val="00610A20"/>
    <w:rsid w:val="006208DE"/>
    <w:rsid w:val="00641159"/>
    <w:rsid w:val="00646D51"/>
    <w:rsid w:val="00652962"/>
    <w:rsid w:val="0066413E"/>
    <w:rsid w:val="00664D32"/>
    <w:rsid w:val="00683FFC"/>
    <w:rsid w:val="006869C1"/>
    <w:rsid w:val="00694D82"/>
    <w:rsid w:val="00697437"/>
    <w:rsid w:val="006A7C63"/>
    <w:rsid w:val="006E5C3A"/>
    <w:rsid w:val="006F3C33"/>
    <w:rsid w:val="006F5AB9"/>
    <w:rsid w:val="006F6C6C"/>
    <w:rsid w:val="00704C33"/>
    <w:rsid w:val="00705D71"/>
    <w:rsid w:val="007178F3"/>
    <w:rsid w:val="00750613"/>
    <w:rsid w:val="00757CD8"/>
    <w:rsid w:val="00776BCB"/>
    <w:rsid w:val="007825CF"/>
    <w:rsid w:val="00790774"/>
    <w:rsid w:val="00791A3D"/>
    <w:rsid w:val="007929A8"/>
    <w:rsid w:val="007A5C9B"/>
    <w:rsid w:val="007B2E33"/>
    <w:rsid w:val="007B38EB"/>
    <w:rsid w:val="007D4077"/>
    <w:rsid w:val="007F242B"/>
    <w:rsid w:val="007F5BB3"/>
    <w:rsid w:val="00814C22"/>
    <w:rsid w:val="008171B1"/>
    <w:rsid w:val="00820427"/>
    <w:rsid w:val="00826E8E"/>
    <w:rsid w:val="00892AA1"/>
    <w:rsid w:val="008A04E5"/>
    <w:rsid w:val="008C58CA"/>
    <w:rsid w:val="008C5A0E"/>
    <w:rsid w:val="008D778E"/>
    <w:rsid w:val="008D7E06"/>
    <w:rsid w:val="008E45DF"/>
    <w:rsid w:val="008E5F43"/>
    <w:rsid w:val="008F1A9A"/>
    <w:rsid w:val="00903464"/>
    <w:rsid w:val="009048BA"/>
    <w:rsid w:val="00912BEF"/>
    <w:rsid w:val="00915E71"/>
    <w:rsid w:val="00937D8E"/>
    <w:rsid w:val="009403B0"/>
    <w:rsid w:val="00953D43"/>
    <w:rsid w:val="00954EF9"/>
    <w:rsid w:val="00955153"/>
    <w:rsid w:val="00962FAD"/>
    <w:rsid w:val="0096317F"/>
    <w:rsid w:val="00967303"/>
    <w:rsid w:val="009A077E"/>
    <w:rsid w:val="009B3608"/>
    <w:rsid w:val="009B6CF5"/>
    <w:rsid w:val="009C1CA5"/>
    <w:rsid w:val="009C28E3"/>
    <w:rsid w:val="009D7158"/>
    <w:rsid w:val="009F4089"/>
    <w:rsid w:val="00A0454F"/>
    <w:rsid w:val="00A27EC3"/>
    <w:rsid w:val="00A337A8"/>
    <w:rsid w:val="00A42A8C"/>
    <w:rsid w:val="00A472D4"/>
    <w:rsid w:val="00A50CC1"/>
    <w:rsid w:val="00A5177E"/>
    <w:rsid w:val="00A54A6E"/>
    <w:rsid w:val="00A63375"/>
    <w:rsid w:val="00A63377"/>
    <w:rsid w:val="00A83A5A"/>
    <w:rsid w:val="00A87BAC"/>
    <w:rsid w:val="00A908B1"/>
    <w:rsid w:val="00AA7F0D"/>
    <w:rsid w:val="00AD1385"/>
    <w:rsid w:val="00AD6E6B"/>
    <w:rsid w:val="00AE7779"/>
    <w:rsid w:val="00B2111F"/>
    <w:rsid w:val="00B351BC"/>
    <w:rsid w:val="00B50C69"/>
    <w:rsid w:val="00B55457"/>
    <w:rsid w:val="00B76B4C"/>
    <w:rsid w:val="00B9380B"/>
    <w:rsid w:val="00BE0AE9"/>
    <w:rsid w:val="00BF5438"/>
    <w:rsid w:val="00C158D3"/>
    <w:rsid w:val="00C1736B"/>
    <w:rsid w:val="00C41844"/>
    <w:rsid w:val="00C42814"/>
    <w:rsid w:val="00C46E89"/>
    <w:rsid w:val="00C50F0E"/>
    <w:rsid w:val="00C54AE4"/>
    <w:rsid w:val="00C90473"/>
    <w:rsid w:val="00CA1C8D"/>
    <w:rsid w:val="00CC1DC3"/>
    <w:rsid w:val="00CD0A17"/>
    <w:rsid w:val="00CD3C2A"/>
    <w:rsid w:val="00CD5284"/>
    <w:rsid w:val="00CE62F1"/>
    <w:rsid w:val="00D030C6"/>
    <w:rsid w:val="00D04E6D"/>
    <w:rsid w:val="00D30E8F"/>
    <w:rsid w:val="00D52530"/>
    <w:rsid w:val="00D55777"/>
    <w:rsid w:val="00D559FC"/>
    <w:rsid w:val="00D719AB"/>
    <w:rsid w:val="00D81F09"/>
    <w:rsid w:val="00D824D4"/>
    <w:rsid w:val="00D872FA"/>
    <w:rsid w:val="00D95A4C"/>
    <w:rsid w:val="00DB6D0A"/>
    <w:rsid w:val="00DE005B"/>
    <w:rsid w:val="00DF1EAB"/>
    <w:rsid w:val="00DF1EE1"/>
    <w:rsid w:val="00E020A7"/>
    <w:rsid w:val="00E04DDD"/>
    <w:rsid w:val="00E10F5C"/>
    <w:rsid w:val="00E215DD"/>
    <w:rsid w:val="00E45648"/>
    <w:rsid w:val="00E47F00"/>
    <w:rsid w:val="00E5179A"/>
    <w:rsid w:val="00E52614"/>
    <w:rsid w:val="00E722D5"/>
    <w:rsid w:val="00E73C15"/>
    <w:rsid w:val="00E73F49"/>
    <w:rsid w:val="00E77D51"/>
    <w:rsid w:val="00E9067E"/>
    <w:rsid w:val="00E97E88"/>
    <w:rsid w:val="00EB38C6"/>
    <w:rsid w:val="00EB4F05"/>
    <w:rsid w:val="00ED5BBA"/>
    <w:rsid w:val="00EE4154"/>
    <w:rsid w:val="00EF7440"/>
    <w:rsid w:val="00F006F7"/>
    <w:rsid w:val="00F01E9A"/>
    <w:rsid w:val="00F130E2"/>
    <w:rsid w:val="00F27D57"/>
    <w:rsid w:val="00F56369"/>
    <w:rsid w:val="00F636A9"/>
    <w:rsid w:val="00F77FBF"/>
    <w:rsid w:val="00F9557A"/>
    <w:rsid w:val="00F96940"/>
    <w:rsid w:val="00FD7436"/>
    <w:rsid w:val="00FE069C"/>
    <w:rsid w:val="00FE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o:colormru v:ext="edit" colors="#f9faf0,#ddd"/>
    </o:shapedefaults>
    <o:shapelayout v:ext="edit">
      <o:idmap v:ext="edit" data="1"/>
    </o:shapelayout>
  </w:shapeDefaults>
  <w:decimalSymbol w:val="."/>
  <w:listSeparator w:val=","/>
  <w14:docId w14:val="47FAA28A"/>
  <w15:docId w15:val="{3756D234-9A2C-479B-A5AF-E9EFFD732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7440"/>
    <w:rPr>
      <w:rFonts w:asciiTheme="minorHAnsi" w:hAnsiTheme="minorHAnsi"/>
      <w:color w:val="262626" w:themeColor="text1" w:themeTint="D9"/>
      <w:sz w:val="14"/>
      <w:szCs w:val="14"/>
    </w:rPr>
  </w:style>
  <w:style w:type="paragraph" w:styleId="Heading1">
    <w:name w:val="heading 1"/>
    <w:basedOn w:val="Normal"/>
    <w:next w:val="Normal"/>
    <w:autoRedefine/>
    <w:qFormat/>
    <w:rsid w:val="00D55777"/>
    <w:pPr>
      <w:keepNext/>
      <w:framePr w:hSpace="187" w:wrap="around" w:vAnchor="page" w:hAnchor="page" w:xAlign="center" w:y="1441"/>
      <w:outlineLvl w:val="0"/>
    </w:pPr>
    <w:rPr>
      <w:rFonts w:ascii="Arial" w:hAnsi="Arial" w:cs="Arial"/>
      <w:b/>
      <w:bCs/>
      <w:caps/>
      <w:color w:val="000000" w:themeColor="text1"/>
      <w:kern w:val="44"/>
      <w:sz w:val="32"/>
      <w:szCs w:val="32"/>
    </w:rPr>
  </w:style>
  <w:style w:type="paragraph" w:styleId="Heading2">
    <w:name w:val="heading 2"/>
    <w:basedOn w:val="Normal"/>
    <w:next w:val="Normal"/>
    <w:qFormat/>
    <w:rsid w:val="00757CD8"/>
    <w:pPr>
      <w:keepNext/>
      <w:spacing w:before="240" w:after="60"/>
      <w:outlineLvl w:val="1"/>
    </w:pPr>
    <w:rPr>
      <w:rFonts w:asciiTheme="majorHAnsi" w:hAnsiTheme="majorHAnsi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57CD8"/>
    <w:pPr>
      <w:keepNext/>
      <w:spacing w:before="240" w:after="60"/>
      <w:outlineLvl w:val="2"/>
    </w:pPr>
    <w:rPr>
      <w:rFonts w:asciiTheme="majorHAnsi" w:hAnsiTheme="majorHAnsi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rsid w:val="004077A8"/>
    <w:pPr>
      <w:jc w:val="right"/>
    </w:pPr>
  </w:style>
  <w:style w:type="paragraph" w:customStyle="1" w:styleId="DateandNumber">
    <w:name w:val="Date and Number"/>
    <w:basedOn w:val="Normal"/>
    <w:rsid w:val="004077A8"/>
    <w:pPr>
      <w:spacing w:line="264" w:lineRule="auto"/>
      <w:jc w:val="right"/>
    </w:pPr>
    <w:rPr>
      <w:spacing w:val="4"/>
      <w:szCs w:val="16"/>
    </w:rPr>
  </w:style>
  <w:style w:type="paragraph" w:customStyle="1" w:styleId="columnheadings">
    <w:name w:val="column headings"/>
    <w:basedOn w:val="labels"/>
    <w:rsid w:val="00416D56"/>
    <w:pPr>
      <w:jc w:val="left"/>
    </w:pPr>
    <w:rPr>
      <w:caps/>
      <w:color w:val="0D0D0D" w:themeColor="text1" w:themeTint="F2"/>
      <w:spacing w:val="4"/>
    </w:rPr>
  </w:style>
  <w:style w:type="paragraph" w:customStyle="1" w:styleId="leftalignedtext">
    <w:name w:val="left aligned text"/>
    <w:basedOn w:val="rightalignedtext"/>
    <w:rsid w:val="00CD3C2A"/>
    <w:pPr>
      <w:jc w:val="left"/>
    </w:pPr>
  </w:style>
  <w:style w:type="paragraph" w:customStyle="1" w:styleId="lowercompanyname">
    <w:name w:val="lower company name"/>
    <w:basedOn w:val="Normal"/>
    <w:rsid w:val="004077A8"/>
    <w:pPr>
      <w:spacing w:before="480"/>
      <w:jc w:val="right"/>
    </w:pPr>
    <w:rPr>
      <w:szCs w:val="16"/>
    </w:rPr>
  </w:style>
  <w:style w:type="character" w:customStyle="1" w:styleId="thankyouChar">
    <w:name w:val="thank you Char"/>
    <w:basedOn w:val="DefaultParagraphFont"/>
    <w:link w:val="thankyou"/>
    <w:rsid w:val="00416D56"/>
    <w:rPr>
      <w:rFonts w:asciiTheme="majorHAnsi" w:hAnsiTheme="majorHAnsi"/>
      <w:caps/>
      <w:color w:val="0D0D0D" w:themeColor="text1" w:themeTint="F2"/>
      <w:spacing w:val="4"/>
      <w:sz w:val="14"/>
      <w:szCs w:val="16"/>
    </w:rPr>
  </w:style>
  <w:style w:type="paragraph" w:customStyle="1" w:styleId="slogan">
    <w:name w:val="slogan"/>
    <w:basedOn w:val="Normal"/>
    <w:rsid w:val="004F49AB"/>
    <w:pPr>
      <w:outlineLvl w:val="2"/>
    </w:pPr>
    <w:rPr>
      <w:rFonts w:asciiTheme="majorHAnsi" w:hAnsiTheme="majorHAnsi"/>
      <w:i/>
      <w:spacing w:val="4"/>
      <w:szCs w:val="18"/>
    </w:rPr>
  </w:style>
  <w:style w:type="paragraph" w:customStyle="1" w:styleId="headingright">
    <w:name w:val="heading right"/>
    <w:basedOn w:val="Normal"/>
    <w:rsid w:val="00416D56"/>
    <w:pPr>
      <w:spacing w:line="240" w:lineRule="atLeast"/>
      <w:jc w:val="right"/>
    </w:pPr>
    <w:rPr>
      <w:rFonts w:asciiTheme="majorHAnsi" w:hAnsiTheme="majorHAnsi"/>
      <w:caps/>
      <w:color w:val="0D0D0D" w:themeColor="text1" w:themeTint="F2"/>
      <w:spacing w:val="4"/>
      <w:szCs w:val="16"/>
    </w:rPr>
  </w:style>
  <w:style w:type="paragraph" w:customStyle="1" w:styleId="thankyou">
    <w:name w:val="thank you"/>
    <w:basedOn w:val="headingright"/>
    <w:link w:val="thankyouChar"/>
    <w:autoRedefine/>
    <w:rsid w:val="00416D56"/>
    <w:pPr>
      <w:spacing w:before="80"/>
    </w:pPr>
  </w:style>
  <w:style w:type="paragraph" w:customStyle="1" w:styleId="labels">
    <w:name w:val="labels"/>
    <w:basedOn w:val="Normal"/>
    <w:rsid w:val="00E9067E"/>
    <w:pPr>
      <w:jc w:val="right"/>
      <w:outlineLvl w:val="1"/>
    </w:pPr>
    <w:rPr>
      <w:rFonts w:asciiTheme="majorHAnsi" w:hAnsiTheme="majorHAnsi"/>
      <w:spacing w:val="40"/>
    </w:rPr>
  </w:style>
  <w:style w:type="paragraph" w:customStyle="1" w:styleId="rightalignedtext">
    <w:name w:val="right aligned text"/>
    <w:basedOn w:val="Normal"/>
    <w:rsid w:val="004077A8"/>
    <w:pPr>
      <w:spacing w:line="240" w:lineRule="atLeast"/>
      <w:jc w:val="right"/>
    </w:pPr>
    <w:rPr>
      <w:szCs w:val="16"/>
    </w:rPr>
  </w:style>
  <w:style w:type="paragraph" w:styleId="BalloonText">
    <w:name w:val="Balloon Text"/>
    <w:basedOn w:val="Normal"/>
    <w:link w:val="BalloonTextChar"/>
    <w:rsid w:val="00F969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6940"/>
    <w:rPr>
      <w:rFonts w:ascii="Tahoma" w:hAnsi="Tahoma" w:cs="Tahoma"/>
      <w:color w:val="262626" w:themeColor="text1" w:themeTint="D9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11C95"/>
    <w:rPr>
      <w:color w:val="808080"/>
    </w:rPr>
  </w:style>
  <w:style w:type="character" w:styleId="Emphasis">
    <w:name w:val="Emphasis"/>
    <w:basedOn w:val="DefaultParagraphFont"/>
    <w:qFormat/>
    <w:rsid w:val="00211E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\AppData\Roaming\Microsoft\Templates\Service%20invoice%20(Green%20Gradient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E988D552684E4EBA2D8C661241C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D04F4-4E9F-4975-8969-D073C2123D85}"/>
      </w:docPartPr>
      <w:docPartBody>
        <w:p w:rsidR="00CA6F08" w:rsidRDefault="00997FC7" w:rsidP="00997FC7">
          <w:pPr>
            <w:pStyle w:val="EAE988D552684E4EBA2D8C661241C07B"/>
          </w:pPr>
          <w:r w:rsidRPr="00AE18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542"/>
    <w:rsid w:val="00063F3B"/>
    <w:rsid w:val="000F05D8"/>
    <w:rsid w:val="001458CF"/>
    <w:rsid w:val="00155F03"/>
    <w:rsid w:val="00195A43"/>
    <w:rsid w:val="0021295B"/>
    <w:rsid w:val="00252EBE"/>
    <w:rsid w:val="00273542"/>
    <w:rsid w:val="002D395A"/>
    <w:rsid w:val="00486A7B"/>
    <w:rsid w:val="004C462A"/>
    <w:rsid w:val="004C73BA"/>
    <w:rsid w:val="006B527F"/>
    <w:rsid w:val="006D0B80"/>
    <w:rsid w:val="0078035C"/>
    <w:rsid w:val="007D5A38"/>
    <w:rsid w:val="00997FC7"/>
    <w:rsid w:val="009A1131"/>
    <w:rsid w:val="00A15201"/>
    <w:rsid w:val="00A67F22"/>
    <w:rsid w:val="00B5289F"/>
    <w:rsid w:val="00B87571"/>
    <w:rsid w:val="00C90BCB"/>
    <w:rsid w:val="00CA6F08"/>
    <w:rsid w:val="00D1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7FC7"/>
    <w:rPr>
      <w:color w:val="808080"/>
    </w:rPr>
  </w:style>
  <w:style w:type="paragraph" w:customStyle="1" w:styleId="EAE988D552684E4EBA2D8C661241C07B">
    <w:name w:val="EAE988D552684E4EBA2D8C661241C07B"/>
    <w:rsid w:val="00997F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ustom 7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9C27F02-0FF7-47AF-8CFE-39C3435D26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invoice (Green Gradient design).dotx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invoice (Green Gradient design)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invoice (Green Gradient design)</dc:title>
  <dc:creator>Rob Jones</dc:creator>
  <cp:keywords/>
  <cp:lastModifiedBy>Rob Jones</cp:lastModifiedBy>
  <cp:revision>2</cp:revision>
  <cp:lastPrinted>2022-08-11T14:21:00Z</cp:lastPrinted>
  <dcterms:created xsi:type="dcterms:W3CDTF">2025-07-29T13:49:00Z</dcterms:created>
  <dcterms:modified xsi:type="dcterms:W3CDTF">2025-07-29T13:49:00Z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TC102849189990</vt:lpwstr>
  </property>
</Properties>
</file>