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93AD" w14:textId="7AA0B6FE" w:rsidR="007F5BB3" w:rsidRDefault="00B76B4C" w:rsidP="00B2111F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99293C" wp14:editId="45C07E95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6191250" cy="8610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861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2625" w:type="dxa"/>
                              <w:tblLayout w:type="fixed"/>
                              <w:tblCellMar>
                                <w:left w:w="115" w:type="dxa"/>
                                <w:right w:w="1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07"/>
                              <w:gridCol w:w="151"/>
                              <w:gridCol w:w="1786"/>
                              <w:gridCol w:w="1277"/>
                              <w:gridCol w:w="1466"/>
                              <w:gridCol w:w="92"/>
                              <w:gridCol w:w="783"/>
                              <w:gridCol w:w="745"/>
                              <w:gridCol w:w="1595"/>
                              <w:gridCol w:w="3123"/>
                            </w:tblGrid>
                            <w:tr w:rsidR="00B76B4C" w14:paraId="648DDD1D" w14:textId="77777777" w:rsidTr="00B76B4C">
                              <w:trPr>
                                <w:trHeight w:val="1260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31B86B4A" w14:textId="77777777" w:rsidR="00B76B4C" w:rsidRDefault="00B76B4C" w:rsidP="00B76B4C">
                                  <w:pPr>
                                    <w:pStyle w:val="Heading1"/>
                                    <w:suppressOverlap w:val="0"/>
                                  </w:pPr>
                                  <w:r w:rsidRPr="00146ADC">
                                    <w:t>Service</w:t>
                                  </w:r>
                                  <w:r>
                                    <w:t xml:space="preserve"> inspection</w:t>
                                  </w:r>
                                  <w:r w:rsidRPr="00146ADC">
                                    <w:t xml:space="preserve"> certificate</w:t>
                                  </w:r>
                                  <w:r>
                                    <w:t xml:space="preserve">: </w:t>
                                  </w:r>
                                </w:p>
                                <w:p w14:paraId="0AF8B7C0" w14:textId="515529B9" w:rsidR="00B76B4C" w:rsidRPr="004A2665" w:rsidRDefault="00B351BC" w:rsidP="00B76B4C">
                                  <w:pPr>
                                    <w:pStyle w:val="Heading1"/>
                                    <w:suppressOverlap w:val="0"/>
                                  </w:pPr>
                                  <w:r>
                                    <w:t>fire alarm</w:t>
                                  </w:r>
                                  <w:r w:rsidR="00B76B4C">
                                    <w:t xml:space="preserve"> &amp; emergency lighting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  <w:vAlign w:val="center"/>
                                </w:tcPr>
                                <w:p w14:paraId="02ADE744" w14:textId="77777777" w:rsidR="00B76B4C" w:rsidRPr="000E042A" w:rsidRDefault="00B76B4C" w:rsidP="00B76B4C">
                                  <w:pPr>
                                    <w:pStyle w:val="DateandNumber"/>
                                    <w:jc w:val="center"/>
                                  </w:pPr>
                                </w:p>
                              </w:tc>
                            </w:tr>
                            <w:tr w:rsidR="00B76B4C" w14:paraId="6F21B360" w14:textId="77777777" w:rsidTr="00B76B4C">
                              <w:trPr>
                                <w:gridAfter w:val="1"/>
                                <w:wAfter w:w="3123" w:type="dxa"/>
                                <w:trHeight w:val="2144"/>
                              </w:trPr>
                              <w:tc>
                                <w:tcPr>
                                  <w:tcW w:w="3544" w:type="dxa"/>
                                  <w:gridSpan w:val="3"/>
                                  <w:tcMar>
                                    <w:top w:w="0" w:type="dxa"/>
                                  </w:tcMar>
                                </w:tcPr>
                                <w:p w14:paraId="31689155" w14:textId="77777777" w:rsidR="00B76B4C" w:rsidRDefault="00B76B4C" w:rsidP="00B76B4C">
                                  <w:pPr>
                                    <w:rPr>
                                      <w:rFonts w:ascii="Impact" w:hAnsi="Impact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color w:val="FF0000"/>
                                      <w:sz w:val="44"/>
                                      <w:szCs w:val="44"/>
                                    </w:rPr>
                                    <w:t>RJ Fire</w:t>
                                  </w:r>
                                </w:p>
                                <w:p w14:paraId="139C34A9" w14:textId="77777777" w:rsidR="00B76B4C" w:rsidRPr="00C42814" w:rsidRDefault="00B76B4C" w:rsidP="00B76B4C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Fire &amp; Security Specialists</w:t>
                                  </w:r>
                                </w:p>
                                <w:sdt>
                                  <w:sdtPr>
                                    <w:id w:val="848632901"/>
                                    <w:placeholder>
                                      <w:docPart w:val="EAE988D552684E4EBA2D8C661241C07B"/>
                                    </w:placeholder>
                                  </w:sdtPr>
                                  <w:sdtEndPr/>
                                  <w:sdtContent>
                                    <w:p w14:paraId="6A9CF582" w14:textId="77777777" w:rsidR="00B76B4C" w:rsidRPr="000A4BDA" w:rsidRDefault="00B76B4C" w:rsidP="00B76B4C">
                                      <w:pPr>
                                        <w:pStyle w:val="leftalignedtext"/>
                                      </w:pPr>
                                      <w:r>
                                        <w:t>32 Cinnabar Drive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id w:val="848632902"/>
                                    <w:placeholder>
                                      <w:docPart w:val="EAE988D552684E4EBA2D8C661241C07B"/>
                                    </w:placeholder>
                                  </w:sdtPr>
                                  <w:sdtEndPr/>
                                  <w:sdtContent>
                                    <w:p w14:paraId="22836C52" w14:textId="77777777" w:rsidR="00B76B4C" w:rsidRPr="000A4BDA" w:rsidRDefault="00B76B4C" w:rsidP="00B76B4C">
                                      <w:pPr>
                                        <w:pStyle w:val="leftalignedtext"/>
                                      </w:pPr>
                                      <w:r>
                                        <w:t>Sittingbourne</w:t>
                                      </w:r>
                                    </w:p>
                                  </w:sdtContent>
                                </w:sdt>
                                <w:p w14:paraId="26DF5571" w14:textId="77777777" w:rsidR="00B76B4C" w:rsidRPr="000A4BDA" w:rsidRDefault="00B76B4C" w:rsidP="00B76B4C">
                                  <w:pPr>
                                    <w:pStyle w:val="leftalignedtext"/>
                                  </w:pPr>
                                  <w:r>
                                    <w:t>Kent ME10 5LA</w:t>
                                  </w:r>
                                </w:p>
                                <w:sdt>
                                  <w:sdtPr>
                                    <w:id w:val="848632904"/>
                                    <w:placeholder>
                                      <w:docPart w:val="EAE988D552684E4EBA2D8C661241C07B"/>
                                    </w:placeholder>
                                  </w:sdtPr>
                                  <w:sdtEndPr/>
                                  <w:sdtContent>
                                    <w:p w14:paraId="2D873E28" w14:textId="102ED05F" w:rsidR="00B76B4C" w:rsidRPr="00EB38C6" w:rsidRDefault="00B76B4C" w:rsidP="00B76B4C">
                                      <w:pPr>
                                        <w:pStyle w:val="leftalignedtext"/>
                                      </w:pPr>
                                    </w:p>
                                    <w:p w14:paraId="3868462B" w14:textId="77777777" w:rsidR="00B76B4C" w:rsidRPr="004F49AB" w:rsidRDefault="00A8456B" w:rsidP="00B76B4C">
                                      <w:pPr>
                                        <w:pStyle w:val="leftalignedtext"/>
                                      </w:pPr>
                                    </w:p>
                                  </w:sdtContent>
                                </w:sdt>
                              </w:tc>
                              <w:tc>
                                <w:tcPr>
                                  <w:tcW w:w="2835" w:type="dxa"/>
                                  <w:gridSpan w:val="3"/>
                                </w:tcPr>
                                <w:p w14:paraId="1358BDF5" w14:textId="77777777" w:rsidR="00B76B4C" w:rsidRDefault="00B76B4C" w:rsidP="00B76B4C">
                                  <w:pPr>
                                    <w:pStyle w:val="rightalignedtext"/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14:paraId="4E7C2DC7" w14:textId="77777777" w:rsidR="00B76B4C" w:rsidRDefault="00B76B4C" w:rsidP="00B76B4C">
                                  <w:pPr>
                                    <w:pStyle w:val="headingrigh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</w:tcPr>
                                <w:p w14:paraId="31F5707C" w14:textId="77777777" w:rsidR="00B76B4C" w:rsidRDefault="00B351BC" w:rsidP="00B76B4C">
                                  <w:pPr>
                                    <w:pStyle w:val="rightalignedtext"/>
                                    <w:jc w:val="both"/>
                                  </w:pPr>
                                  <w:r>
                                    <w:t>CLIENT</w:t>
                                  </w:r>
                                </w:p>
                                <w:p w14:paraId="7B673493" w14:textId="77777777" w:rsidR="00B351BC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FINANCE OFFICE</w:t>
                                  </w:r>
                                </w:p>
                                <w:p w14:paraId="4158DDE5" w14:textId="77777777" w:rsidR="003C4A4F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NUTFIELD C/E SCHOOL</w:t>
                                  </w:r>
                                </w:p>
                                <w:p w14:paraId="2E2E9886" w14:textId="77777777" w:rsidR="003C4A4F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59 MID STREET</w:t>
                                  </w:r>
                                </w:p>
                                <w:p w14:paraId="3CA19E1E" w14:textId="77777777" w:rsidR="003C4A4F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SOUTH NUTFIELD</w:t>
                                  </w:r>
                                </w:p>
                                <w:p w14:paraId="0A1F558D" w14:textId="513C73E7" w:rsidR="003C4A4F" w:rsidRPr="000E042A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RH1 4JJ</w:t>
                                  </w:r>
                                </w:p>
                              </w:tc>
                            </w:tr>
                            <w:tr w:rsidR="00B76B4C" w:rsidRPr="00912BEF" w14:paraId="2F778AE2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bottom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AEB49B4" w14:textId="6D9FAB1D" w:rsidR="00B76B4C" w:rsidRPr="00242ADA" w:rsidRDefault="00B351BC" w:rsidP="00B76B4C">
                                  <w:pPr>
                                    <w:rPr>
                                      <w:b/>
                                    </w:rPr>
                                  </w:pPr>
                                  <w:r w:rsidRPr="00242ADA">
                                    <w:rPr>
                                      <w:b/>
                                    </w:rPr>
                                    <w:t xml:space="preserve">CERTIFICATE </w:t>
                                  </w:r>
                                  <w:r w:rsidR="00A83A5A" w:rsidRPr="00242ADA">
                                    <w:rPr>
                                      <w:b/>
                                    </w:rPr>
                                    <w:t>N0:</w:t>
                                  </w:r>
                                  <w:r w:rsidR="008E22E5">
                                    <w:rPr>
                                      <w:b/>
                                    </w:rPr>
                                    <w:t>3</w:t>
                                  </w:r>
                                  <w:r w:rsidR="00A8456B">
                                    <w:rPr>
                                      <w:b/>
                                    </w:rPr>
                                    <w:t>752</w:t>
                                  </w:r>
                                </w:p>
                              </w:tc>
                            </w:tr>
                            <w:tr w:rsidR="00B76B4C" w:rsidRPr="00912BEF" w14:paraId="63A3E028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bottom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1817C9C2" w14:textId="339B8CB6" w:rsidR="00B76B4C" w:rsidRPr="00912BEF" w:rsidRDefault="00610A20" w:rsidP="00B76B4C">
                                  <w:r>
                                    <w:t>WORKS REF N0:</w:t>
                                  </w:r>
                                </w:p>
                              </w:tc>
                            </w:tr>
                            <w:tr w:rsidR="00B76B4C" w:rsidRPr="00912BEF" w14:paraId="16281983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bottom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20DB3FB7" w14:textId="77777777" w:rsidR="00B76B4C" w:rsidRPr="00912BEF" w:rsidRDefault="00B76B4C" w:rsidP="00B76B4C"/>
                              </w:tc>
                            </w:tr>
                            <w:tr w:rsidR="00B76B4C" w:rsidRPr="00912BEF" w14:paraId="1A582888" w14:textId="77777777" w:rsidTr="00B76B4C">
                              <w:trPr>
                                <w:gridAfter w:val="1"/>
                                <w:wAfter w:w="3123" w:type="dxa"/>
                                <w:trHeight w:val="360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1B677BC0" w14:textId="7777777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INSPECTION DATE: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6C034153" w14:textId="7777777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SERVICE iNSPECTIONS AT: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53EDFF6B" w14:textId="682AB56B" w:rsidR="00B76B4C" w:rsidRDefault="00F130E2" w:rsidP="00B76B4C">
                                  <w:pPr>
                                    <w:pStyle w:val="columnheadings"/>
                                  </w:pPr>
                                  <w:r>
                                    <w:t>sERVICE inspections: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6C6C85DC" w14:textId="146B1952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 xml:space="preserve">Next </w:t>
                                  </w:r>
                                  <w:r w:rsidR="00F130E2">
                                    <w:t>Service:</w:t>
                                  </w:r>
                                </w:p>
                              </w:tc>
                            </w:tr>
                            <w:tr w:rsidR="00B76B4C" w:rsidRPr="00912BEF" w14:paraId="64C785B6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317BA8E" w14:textId="0B5F0D48" w:rsidR="00B76B4C" w:rsidRPr="00242ADA" w:rsidRDefault="00A8456B" w:rsidP="00B76B4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24/07/2025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05CA891" w14:textId="63D3AD45" w:rsidR="00B76B4C" w:rsidRDefault="003C4A4F" w:rsidP="00B76B4C">
                                  <w:r>
                                    <w:t>NUTFIELD SCHOOL SOUTH NUTFIELD RH1 4JJ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DBB6105" w14:textId="083204BB" w:rsidR="00B76B4C" w:rsidRDefault="003C4A4F" w:rsidP="00B76B4C">
                                  <w:r>
                                    <w:t>BI ANNUAL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885EC50" w14:textId="5D233448" w:rsidR="00B76B4C" w:rsidRPr="00242ADA" w:rsidRDefault="00A8456B" w:rsidP="00B76B4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JANUARY 2026</w:t>
                                  </w:r>
                                  <w:r w:rsidR="008E22E5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76B4C" w:rsidRPr="00912BEF" w14:paraId="1AEBA27E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top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561905A" w14:textId="77777777" w:rsidR="00B76B4C" w:rsidRDefault="00B76B4C" w:rsidP="00B76B4C"/>
                              </w:tc>
                            </w:tr>
                            <w:tr w:rsidR="00B76B4C" w:rsidRPr="00912BEF" w14:paraId="0C5DA0F8" w14:textId="77777777" w:rsidTr="00B76B4C">
                              <w:trPr>
                                <w:gridAfter w:val="1"/>
                                <w:wAfter w:w="3123" w:type="dxa"/>
                                <w:trHeight w:val="360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CC56E6C" w14:textId="7777777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DISCIPLINES: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1D2A1D59" w14:textId="22F4345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 xml:space="preserve">service &amp; maintenance </w:t>
                                  </w:r>
                                  <w:r w:rsidR="00F130E2">
                                    <w:t>carried out: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73B49953" w14:textId="77777777" w:rsidR="00B76B4C" w:rsidRDefault="00B76B4C" w:rsidP="00B76B4C">
                                  <w:pPr>
                                    <w:pStyle w:val="columnheadings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726AF59E" w14:textId="77777777" w:rsidR="00B76B4C" w:rsidRDefault="00B76B4C" w:rsidP="00B76B4C">
                                  <w:pPr>
                                    <w:pStyle w:val="columnheadings"/>
                                  </w:pPr>
                                </w:p>
                              </w:tc>
                            </w:tr>
                            <w:tr w:rsidR="00B76B4C" w:rsidRPr="00912BEF" w14:paraId="70E8F81E" w14:textId="77777777" w:rsidTr="00B76B4C">
                              <w:trPr>
                                <w:gridAfter w:val="1"/>
                                <w:wAfter w:w="3123" w:type="dxa"/>
                                <w:trHeight w:val="360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EF4F33A" w14:textId="68A0A050" w:rsidR="00B76B4C" w:rsidRPr="00912BEF" w:rsidRDefault="00B351BC" w:rsidP="00B76B4C">
                                  <w:pPr>
                                    <w:pStyle w:val="columnheadings"/>
                                  </w:pPr>
                                  <w:r>
                                    <w:t>FIRE  ALARM: e</w:t>
                                  </w:r>
                                  <w:r w:rsidR="00B76B4C">
                                    <w:t>/LIGHTING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1623ED90" w14:textId="77777777" w:rsidR="00B76B4C" w:rsidRPr="00912BEF" w:rsidRDefault="00B76B4C" w:rsidP="00B76B4C">
                                  <w:pPr>
                                    <w:pStyle w:val="columnheadings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7B5D5998" w14:textId="77777777" w:rsidR="00B76B4C" w:rsidRPr="00912BEF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PASS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47430378" w14:textId="77777777" w:rsidR="00B76B4C" w:rsidRPr="00912BEF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FAIL</w:t>
                                  </w:r>
                                </w:p>
                              </w:tc>
                            </w:tr>
                            <w:tr w:rsidR="00B76B4C" w:rsidRPr="00912BEF" w14:paraId="79FBC193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34839BD2" w14:textId="77777777" w:rsidR="00B76B4C" w:rsidRPr="00912BEF" w:rsidRDefault="00B76B4C" w:rsidP="00B76B4C">
                                  <w:r>
                                    <w:t>SYSTEM TESTS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7FDAA1F" w14:textId="77777777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9743125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98E0FAB" w14:textId="77777777" w:rsidR="00B76B4C" w:rsidRPr="009C1CA5" w:rsidRDefault="00B76B4C" w:rsidP="00B76B4C"/>
                              </w:tc>
                            </w:tr>
                            <w:tr w:rsidR="00B76B4C" w:rsidRPr="00912BEF" w14:paraId="16D1FA2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A3E15EB" w14:textId="77777777" w:rsidR="00B76B4C" w:rsidRPr="00912BEF" w:rsidRDefault="00B76B4C" w:rsidP="00B76B4C">
                                  <w:r>
                                    <w:t>CONTROL PANEL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4ADBB967" w14:textId="64ED4FE8" w:rsidR="00B76B4C" w:rsidRPr="00912BEF" w:rsidRDefault="00B76B4C" w:rsidP="00B76B4C">
                                  <w:r>
                                    <w:t>Operational</w:t>
                                  </w:r>
                                  <w:r w:rsidR="00A83A5A">
                                    <w:t xml:space="preserve"> </w:t>
                                  </w:r>
                                  <w:r w:rsidR="003C4A4F">
                                    <w:t>(EDA ZERIO PLUS RADIO SYSTEM)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A6486DF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2D970CC7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023274DA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10754A36" w14:textId="77777777" w:rsidR="00B76B4C" w:rsidRPr="00912BEF" w:rsidRDefault="00B76B4C" w:rsidP="00B76B4C">
                                  <w:r>
                                    <w:t>SMOKE DETECTORS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EACB003" w14:textId="7822E415" w:rsidR="00B76B4C" w:rsidRPr="00912BEF" w:rsidRDefault="00B50C69" w:rsidP="00B76B4C">
                                  <w:r>
                                    <w:t>Operational</w:t>
                                  </w:r>
                                  <w:r w:rsidR="003C4A4F">
                                    <w:t xml:space="preserve"> (EDA OPTICAL DETECTORS)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41E95E59" w14:textId="465413DD" w:rsidR="00B76B4C" w:rsidRPr="009C1CA5" w:rsidRDefault="00B50C69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30D54E88" w14:textId="3A1E2FA1" w:rsidR="00B76B4C" w:rsidRPr="009C1CA5" w:rsidRDefault="00A8456B" w:rsidP="00B76B4C">
                                  <w:pPr>
                                    <w:pStyle w:val="Amount"/>
                                    <w:jc w:val="left"/>
                                  </w:pPr>
                                  <w:r>
                                    <w:t>LOW BATTERY FAULTS</w:t>
                                  </w:r>
                                </w:p>
                              </w:tc>
                            </w:tr>
                            <w:tr w:rsidR="00B76B4C" w:rsidRPr="00912BEF" w14:paraId="4FB49F39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64B98092" w14:textId="77777777" w:rsidR="00B76B4C" w:rsidRPr="00912BEF" w:rsidRDefault="00B76B4C" w:rsidP="00B76B4C">
                                  <w:r>
                                    <w:t>HEAT DETECTORS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3B8655C8" w14:textId="2D1B0F43" w:rsidR="00B76B4C" w:rsidRPr="00912BEF" w:rsidRDefault="00B351BC" w:rsidP="00B76B4C">
                                  <w:r>
                                    <w:t>Operational</w:t>
                                  </w:r>
                                  <w:r w:rsidR="003C4A4F">
                                    <w:t xml:space="preserve"> (EDA RATE OF RISE DETECTORS)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2B95A3FD" w14:textId="12025D65" w:rsidR="00B76B4C" w:rsidRPr="009C1CA5" w:rsidRDefault="00E5179A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26C0DB95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046F44BF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F4D1B1B" w14:textId="77777777" w:rsidR="00B76B4C" w:rsidRPr="00912BEF" w:rsidRDefault="00B76B4C" w:rsidP="00B76B4C">
                                  <w:r>
                                    <w:t>CALL POINTS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C15CD00" w14:textId="0E443964" w:rsidR="00B76B4C" w:rsidRPr="00912BEF" w:rsidRDefault="00B76B4C" w:rsidP="00B76B4C">
                                  <w:r>
                                    <w:t>Operational</w:t>
                                  </w:r>
                                  <w:r w:rsidR="00263A2B">
                                    <w:t xml:space="preserve"> (EDA)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5B664BF2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7E7C5FAC" w14:textId="4E3FF424" w:rsidR="00B76B4C" w:rsidRPr="009C1CA5" w:rsidRDefault="00A8456B" w:rsidP="00B76B4C">
                                  <w:pPr>
                                    <w:pStyle w:val="Amount"/>
                                    <w:jc w:val="left"/>
                                  </w:pPr>
                                  <w:r>
                                    <w:t>LOW BATTERY FAULTS</w:t>
                                  </w:r>
                                </w:p>
                              </w:tc>
                            </w:tr>
                            <w:tr w:rsidR="00B76B4C" w:rsidRPr="00912BEF" w14:paraId="5466E46E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3BACFF38" w14:textId="59EDE77D" w:rsidR="00B76B4C" w:rsidRPr="00912BEF" w:rsidRDefault="00A83A5A" w:rsidP="00B76B4C">
                                  <w:r>
                                    <w:t>BELLS/SOUNDERS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76C7EB25" w14:textId="0917CF9E" w:rsidR="00B76B4C" w:rsidRPr="00912BEF" w:rsidRDefault="003C4A4F" w:rsidP="00B76B4C">
                                  <w:r>
                                    <w:t>Operational (ZERIO COMBINED BASE SOUNDERS)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E94E88B" w14:textId="71848E7A" w:rsidR="00B76B4C" w:rsidRPr="009C1CA5" w:rsidRDefault="003C4A4F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61AA114F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2DD47128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A563CE9" w14:textId="77777777" w:rsidR="00B76B4C" w:rsidRPr="00912BEF" w:rsidRDefault="00B76B4C" w:rsidP="00B76B4C">
                                  <w:r>
                                    <w:t>EMERGENCY LIGHTING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96B6E2B" w14:textId="3D4899DF" w:rsidR="00B76B4C" w:rsidRPr="00912BEF" w:rsidRDefault="008E22E5" w:rsidP="00B76B4C">
                                  <w:r>
                                    <w:t>3 HOUR ANNUAL DISCHARGE TEST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96E31F4" w14:textId="2543C5D9" w:rsidR="00B76B4C" w:rsidRPr="009C1CA5" w:rsidRDefault="008E22E5" w:rsidP="008E22E5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337F1850" w14:textId="429A5E89" w:rsidR="00B76B4C" w:rsidRPr="009C1CA5" w:rsidRDefault="00A8456B" w:rsidP="00B76B4C">
                                  <w:pPr>
                                    <w:pStyle w:val="Amount"/>
                                    <w:jc w:val="left"/>
                                  </w:pPr>
                                  <w:r>
                                    <w:t>X8 FAILURES</w:t>
                                  </w:r>
                                </w:p>
                              </w:tc>
                            </w:tr>
                            <w:tr w:rsidR="00B76B4C" w:rsidRPr="00912BEF" w14:paraId="6582230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A05D8EF" w14:textId="77777777" w:rsidR="00B76B4C" w:rsidRPr="00912BEF" w:rsidRDefault="00B76B4C" w:rsidP="00B76B4C">
                                  <w:r>
                                    <w:t>BEACONS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5D6014A6" w14:textId="106069CA" w:rsidR="00B76B4C" w:rsidRPr="00912BEF" w:rsidRDefault="003C4A4F" w:rsidP="00B76B4C">
                                  <w:r>
                                    <w:t>Operational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4A051D9D" w14:textId="3CB71CBD" w:rsidR="00B76B4C" w:rsidRPr="009C1CA5" w:rsidRDefault="003C4A4F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414DECCC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1BFE2539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C85AF7C" w14:textId="77777777" w:rsidR="00B76B4C" w:rsidRPr="00912BEF" w:rsidRDefault="00B76B4C" w:rsidP="00B76B4C">
                                  <w:r>
                                    <w:t>RELAYS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FAA04E2" w14:textId="588B9BD3" w:rsidR="00B76B4C" w:rsidRPr="00912BEF" w:rsidRDefault="003C4A4F" w:rsidP="00B76B4C">
                                  <w: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788A2DF6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68122ABB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13A910E6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FE6B4A6" w14:textId="77BA3EE6" w:rsidR="00B76B4C" w:rsidRPr="00912BEF" w:rsidRDefault="00B351BC" w:rsidP="00B76B4C">
                                  <w:r>
                                    <w:t>INTERLINKS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50AD464E" w14:textId="7EE5D2A7" w:rsidR="00B76B4C" w:rsidRPr="00912BEF" w:rsidRDefault="003C4A4F" w:rsidP="00B76B4C">
                                  <w: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226EFDDF" w14:textId="30868CE9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70E1E32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7FC7C24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7FA0BE3" w14:textId="77777777" w:rsidR="00B76B4C" w:rsidRPr="00912BEF" w:rsidRDefault="00B76B4C" w:rsidP="00B76B4C">
                                  <w:r>
                                    <w:t>BEAMS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A6F67B" w14:textId="51CF4B2D" w:rsidR="00B76B4C" w:rsidRPr="00912BEF" w:rsidRDefault="003C4A4F" w:rsidP="00B76B4C">
                                  <w: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564A9F8E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07D7E062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6F0DAED3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2D74095D" w14:textId="77777777" w:rsidR="00B76B4C" w:rsidRPr="00912BEF" w:rsidRDefault="00B76B4C" w:rsidP="00B76B4C">
                                  <w:r>
                                    <w:t>DIALLER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5797EEDA" w14:textId="1883D697" w:rsidR="00B76B4C" w:rsidRPr="00912BEF" w:rsidRDefault="003C4A4F" w:rsidP="00B76B4C">
                                  <w: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7AB318A1" w14:textId="6A870304" w:rsidR="00B76B4C" w:rsidRPr="009C1CA5" w:rsidRDefault="00B76B4C" w:rsidP="00B351B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43C4C6DC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23730992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AF8CABC" w14:textId="7986E962" w:rsidR="00B76B4C" w:rsidRPr="00912BEF" w:rsidRDefault="00523E5D" w:rsidP="00B76B4C">
                                  <w:r>
                                    <w:t>ROLLER SHUTTER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8698B1" w14:textId="4BD6B8B7" w:rsidR="00B76B4C" w:rsidRPr="00912BEF" w:rsidRDefault="00A8456B" w:rsidP="00B76B4C">
                                  <w:r>
                                    <w:t>Operational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079C84AA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A9A1061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66D0246D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F42DF96" w14:textId="77777777" w:rsidR="00B76B4C" w:rsidRPr="00912BEF" w:rsidRDefault="00B76B4C" w:rsidP="00B76B4C">
                                  <w:r>
                                    <w:t>ZONE CHART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13884427" w14:textId="62D40AD8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DAB4AA8" w14:textId="22845A40" w:rsidR="00B76B4C" w:rsidRPr="009C1CA5" w:rsidRDefault="00B351B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5F5BFB9A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5386DF8B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A124F80" w14:textId="3E1C4369" w:rsidR="00B76B4C" w:rsidRPr="00912BEF" w:rsidRDefault="00A83A5A" w:rsidP="00B76B4C">
                                  <w:r>
                                    <w:t>BATTERIES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B80BC8B" w14:textId="0A6B0B94" w:rsidR="00B76B4C" w:rsidRPr="00912BEF" w:rsidRDefault="003C4A4F" w:rsidP="008E22E5">
                                  <w:r>
                                    <w:t>Operational</w:t>
                                  </w:r>
                                  <w:r w:rsidR="008E22E5">
                                    <w:t xml:space="preserve"> (PANEL</w:t>
                                  </w:r>
                                  <w:r w:rsidR="00A8456B">
                                    <w:t xml:space="preserve"> </w:t>
                                  </w:r>
                                  <w:r w:rsidR="008E22E5">
                                    <w:t>SHOWS MULTIPLE FAULTS, DEVICE BATTERY REPLACEMENTS REQUIRED)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4CDC835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45867D6F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54AF0E8E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83AB7A0" w14:textId="77777777" w:rsidR="00B76B4C" w:rsidRPr="00912BEF" w:rsidRDefault="00B76B4C" w:rsidP="00B76B4C">
                                  <w:r>
                                    <w:t xml:space="preserve">LOG BOOK SIGNED 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7FA3770C" w14:textId="1BD7026A" w:rsidR="00B76B4C" w:rsidRPr="00912BEF" w:rsidRDefault="00B76B4C" w:rsidP="00B76B4C">
                                  <w:r>
                                    <w:t xml:space="preserve">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3D1B065D" w14:textId="2ACCA711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50CFF321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56972DC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ACE480F" w14:textId="6BDC2E1C" w:rsidR="00B76B4C" w:rsidRPr="00912BEF" w:rsidRDefault="00B50C69" w:rsidP="00B76B4C">
                                  <w:r>
                                    <w:t xml:space="preserve">SERVICE </w:t>
                                  </w:r>
                                  <w:r w:rsidR="00B76B4C">
                                    <w:t>COMPLETE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6AF458F" w14:textId="77777777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7D0C5E2E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5E8605BE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2E35994C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6287" w:type="dxa"/>
                                  <w:gridSpan w:val="5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0C315E4" w14:textId="77777777" w:rsidR="00B76B4C" w:rsidRDefault="00B76B4C" w:rsidP="00B76B4C">
                                  <w:pPr>
                                    <w:pStyle w:val="labels"/>
                                  </w:pPr>
                                  <w:r>
                                    <w:t>SERVICE ENGINEER: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572B77F6" w14:textId="77777777" w:rsidR="00B76B4C" w:rsidRPr="009C1CA5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39A5F1AF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R.Jones</w:t>
                                  </w:r>
                                </w:p>
                              </w:tc>
                            </w:tr>
                            <w:tr w:rsidR="00B76B4C" w:rsidRPr="00912BEF" w14:paraId="1AE87B07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6287" w:type="dxa"/>
                                  <w:gridSpan w:val="5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5758A40" w14:textId="77777777" w:rsidR="00523E5D" w:rsidRDefault="00523E5D" w:rsidP="00523E5D">
                                  <w:pPr>
                                    <w:pStyle w:val="labels"/>
                                    <w:jc w:val="left"/>
                                  </w:pPr>
                                </w:p>
                                <w:p w14:paraId="02C45899" w14:textId="52CE8ED8" w:rsidR="00523E5D" w:rsidRDefault="00A8456B" w:rsidP="00523E5D">
                                  <w:pPr>
                                    <w:pStyle w:val="labels"/>
                                    <w:jc w:val="left"/>
                                  </w:pPr>
                                  <w:r>
                                    <w:t>X16 BATTERY FAULTS ON VARIOUS DEVICES AROUND SITE:X16 BATTERY PACKS REQUIRED.</w:t>
                                  </w:r>
                                </w:p>
                                <w:p w14:paraId="24F66897" w14:textId="20F81411" w:rsidR="00A8456B" w:rsidRDefault="00A8456B" w:rsidP="00523E5D">
                                  <w:pPr>
                                    <w:pStyle w:val="labels"/>
                                    <w:jc w:val="left"/>
                                  </w:pPr>
                                  <w:r>
                                    <w:t xml:space="preserve">X6 600X600 EMERGENCY LIGHTS FAILED </w:t>
                                  </w:r>
                                </w:p>
                                <w:p w14:paraId="2D4CB906" w14:textId="747F6BD8" w:rsidR="00A8456B" w:rsidRDefault="00A8456B" w:rsidP="00523E5D">
                                  <w:pPr>
                                    <w:pStyle w:val="labels"/>
                                    <w:jc w:val="left"/>
                                  </w:pPr>
                                  <w:r>
                                    <w:t>X2 CIRCULAR ENERGENCY LIGHTS FAILED</w:t>
                                  </w:r>
                                </w:p>
                                <w:p w14:paraId="0A52767E" w14:textId="77777777" w:rsidR="00B76B4C" w:rsidRDefault="00B76B4C" w:rsidP="00B76B4C">
                                  <w:pPr>
                                    <w:pStyle w:val="labels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right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8986A69" w14:textId="77777777" w:rsidR="00B76B4C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2A36FF2F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30C8ACBB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6287" w:type="dxa"/>
                                  <w:gridSpan w:val="5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63C483EC" w14:textId="77777777" w:rsidR="00B76B4C" w:rsidRDefault="00B76B4C" w:rsidP="00B76B4C">
                                  <w:pPr>
                                    <w:pStyle w:val="labels"/>
                                  </w:pPr>
                                </w:p>
                                <w:p w14:paraId="0505E069" w14:textId="77777777" w:rsidR="00B76B4C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right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4D7ED04B" w14:textId="77777777" w:rsidR="00B76B4C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509B746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2998AE0F" w14:textId="77777777" w:rsidTr="00B76B4C">
                              <w:trPr>
                                <w:gridAfter w:val="1"/>
                                <w:wAfter w:w="3123" w:type="dxa"/>
                                <w:trHeight w:hRule="exact"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D975388" w14:textId="77777777" w:rsidR="00B76B4C" w:rsidRDefault="00B76B4C" w:rsidP="00B76B4C"/>
                                <w:p w14:paraId="516C5AD4" w14:textId="77777777" w:rsidR="00B76B4C" w:rsidRDefault="00B76B4C" w:rsidP="00B76B4C"/>
                                <w:p w14:paraId="44E5495D" w14:textId="77777777" w:rsidR="00B76B4C" w:rsidRDefault="00B76B4C" w:rsidP="00B76B4C"/>
                                <w:p w14:paraId="2B3C402A" w14:textId="77777777" w:rsidR="00B76B4C" w:rsidRDefault="00B76B4C" w:rsidP="00B76B4C"/>
                                <w:p w14:paraId="41765AC2" w14:textId="77777777" w:rsidR="00B76B4C" w:rsidRDefault="00B76B4C" w:rsidP="00B76B4C"/>
                                <w:p w14:paraId="74849399" w14:textId="77777777" w:rsidR="00B76B4C" w:rsidRDefault="00B76B4C" w:rsidP="00B76B4C"/>
                                <w:p w14:paraId="1D1F4D98" w14:textId="77777777" w:rsidR="00B76B4C" w:rsidRDefault="00B76B4C" w:rsidP="00B76B4C"/>
                                <w:p w14:paraId="54F0812E" w14:textId="77777777" w:rsidR="00B76B4C" w:rsidRPr="00912BEF" w:rsidRDefault="00B76B4C" w:rsidP="00B76B4C"/>
                              </w:tc>
                            </w:tr>
                            <w:tr w:rsidR="00B76B4C" w:rsidRPr="00912BEF" w14:paraId="51D0D3F4" w14:textId="77777777" w:rsidTr="00B76B4C">
                              <w:trPr>
                                <w:gridAfter w:val="1"/>
                                <w:wAfter w:w="3123" w:type="dxa"/>
                                <w:trHeight w:val="1394"/>
                              </w:trPr>
                              <w:tc>
                                <w:tcPr>
                                  <w:tcW w:w="1758" w:type="dxa"/>
                                  <w:gridSpan w:val="2"/>
                                  <w:tcMar>
                                    <w:top w:w="0" w:type="dxa"/>
                                  </w:tcMar>
                                  <w:vAlign w:val="bottom"/>
                                </w:tcPr>
                                <w:p w14:paraId="615A41F3" w14:textId="77777777" w:rsidR="00B76B4C" w:rsidRDefault="00B76B4C" w:rsidP="00B76B4C"/>
                              </w:tc>
                              <w:tc>
                                <w:tcPr>
                                  <w:tcW w:w="3063" w:type="dxa"/>
                                  <w:gridSpan w:val="2"/>
                                  <w:vAlign w:val="bottom"/>
                                </w:tcPr>
                                <w:p w14:paraId="5EA0F293" w14:textId="77777777" w:rsidR="00B76B4C" w:rsidRPr="00150BB5" w:rsidRDefault="00B76B4C" w:rsidP="00B76B4C">
                                  <w:pPr>
                                    <w:pStyle w:val="slogan"/>
                                    <w:rPr>
                                      <w:rFonts w:ascii="Arial Black" w:hAnsi="Arial Blac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1" w:type="dxa"/>
                                  <w:gridSpan w:val="5"/>
                                  <w:vAlign w:val="bottom"/>
                                </w:tcPr>
                                <w:p w14:paraId="5F86CF70" w14:textId="77777777" w:rsidR="00B76B4C" w:rsidRPr="00937D8E" w:rsidRDefault="00B76B4C" w:rsidP="00B76B4C">
                                  <w:pPr>
                                    <w:pStyle w:val="rightalignedtex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148874EA" w14:textId="1832CD20" w:rsidR="00B76B4C" w:rsidRDefault="00B76B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929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pt;width:487.5pt;height:678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">
                <v:textbox>
                  <w:txbxContent>
                    <w:tbl>
                      <w:tblPr>
                        <w:tblW w:w="12625" w:type="dxa"/>
                        <w:tblLayout w:type="fixed"/>
                        <w:tblCellMar>
                          <w:left w:w="115" w:type="dxa"/>
                          <w:right w:w="1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07"/>
                        <w:gridCol w:w="151"/>
                        <w:gridCol w:w="1786"/>
                        <w:gridCol w:w="1277"/>
                        <w:gridCol w:w="1466"/>
                        <w:gridCol w:w="92"/>
                        <w:gridCol w:w="783"/>
                        <w:gridCol w:w="745"/>
                        <w:gridCol w:w="1595"/>
                        <w:gridCol w:w="3123"/>
                      </w:tblGrid>
                      <w:tr w:rsidR="00B76B4C" w14:paraId="648DDD1D" w14:textId="77777777" w:rsidTr="00B76B4C">
                        <w:trPr>
                          <w:trHeight w:val="1260"/>
                        </w:trPr>
                        <w:tc>
                          <w:tcPr>
                            <w:tcW w:w="9502" w:type="dxa"/>
                            <w:gridSpan w:val="9"/>
                            <w:tcMar>
                              <w:top w:w="0" w:type="dxa"/>
                            </w:tcMar>
                            <w:vAlign w:val="center"/>
                          </w:tcPr>
                          <w:p w14:paraId="31B86B4A" w14:textId="77777777" w:rsidR="00B76B4C" w:rsidRDefault="00B76B4C" w:rsidP="00B76B4C">
                            <w:pPr>
                              <w:pStyle w:val="Heading1"/>
                              <w:suppressOverlap w:val="0"/>
                            </w:pPr>
                            <w:r w:rsidRPr="00146ADC">
                              <w:t>Service</w:t>
                            </w:r>
                            <w:r>
                              <w:t xml:space="preserve"> inspection</w:t>
                            </w:r>
                            <w:r w:rsidRPr="00146ADC">
                              <w:t xml:space="preserve"> certificate</w:t>
                            </w:r>
                            <w:r>
                              <w:t xml:space="preserve">: </w:t>
                            </w:r>
                          </w:p>
                          <w:p w14:paraId="0AF8B7C0" w14:textId="515529B9" w:rsidR="00B76B4C" w:rsidRPr="004A2665" w:rsidRDefault="00B351BC" w:rsidP="00B76B4C">
                            <w:pPr>
                              <w:pStyle w:val="Heading1"/>
                              <w:suppressOverlap w:val="0"/>
                            </w:pPr>
                            <w:r>
                              <w:t>fire alarm</w:t>
                            </w:r>
                            <w:r w:rsidR="00B76B4C">
                              <w:t xml:space="preserve"> &amp; emergency lighting</w:t>
                            </w:r>
                          </w:p>
                        </w:tc>
                        <w:tc>
                          <w:tcPr>
                            <w:tcW w:w="3123" w:type="dxa"/>
                            <w:vAlign w:val="center"/>
                          </w:tcPr>
                          <w:p w14:paraId="02ADE744" w14:textId="77777777" w:rsidR="00B76B4C" w:rsidRPr="000E042A" w:rsidRDefault="00B76B4C" w:rsidP="00B76B4C">
                            <w:pPr>
                              <w:pStyle w:val="DateandNumber"/>
                              <w:jc w:val="center"/>
                            </w:pPr>
                          </w:p>
                        </w:tc>
                      </w:tr>
                      <w:tr w:rsidR="00B76B4C" w14:paraId="6F21B360" w14:textId="77777777" w:rsidTr="00B76B4C">
                        <w:trPr>
                          <w:gridAfter w:val="1"/>
                          <w:wAfter w:w="3123" w:type="dxa"/>
                          <w:trHeight w:val="2144"/>
                        </w:trPr>
                        <w:tc>
                          <w:tcPr>
                            <w:tcW w:w="3544" w:type="dxa"/>
                            <w:gridSpan w:val="3"/>
                            <w:tcMar>
                              <w:top w:w="0" w:type="dxa"/>
                            </w:tcMar>
                          </w:tcPr>
                          <w:p w14:paraId="31689155" w14:textId="77777777" w:rsidR="00B76B4C" w:rsidRDefault="00B76B4C" w:rsidP="00B76B4C">
                            <w:pPr>
                              <w:rPr>
                                <w:rFonts w:ascii="Impact" w:hAnsi="Impact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Impact" w:hAnsi="Impact"/>
                                <w:color w:val="FF0000"/>
                                <w:sz w:val="44"/>
                                <w:szCs w:val="44"/>
                              </w:rPr>
                              <w:t>RJ Fire</w:t>
                            </w:r>
                          </w:p>
                          <w:p w14:paraId="139C34A9" w14:textId="77777777" w:rsidR="00B76B4C" w:rsidRPr="00C42814" w:rsidRDefault="00B76B4C" w:rsidP="00B76B4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Fire &amp; Security Specialists</w:t>
                            </w:r>
                          </w:p>
                          <w:sdt>
                            <w:sdtPr>
                              <w:id w:val="848632901"/>
                              <w:placeholder>
                                <w:docPart w:val="EAE988D552684E4EBA2D8C661241C07B"/>
                              </w:placeholder>
                            </w:sdtPr>
                            <w:sdtEndPr/>
                            <w:sdtContent>
                              <w:p w14:paraId="6A9CF582" w14:textId="77777777" w:rsidR="00B76B4C" w:rsidRPr="000A4BDA" w:rsidRDefault="00B76B4C" w:rsidP="00B76B4C">
                                <w:pPr>
                                  <w:pStyle w:val="leftalignedtext"/>
                                </w:pPr>
                                <w:r>
                                  <w:t>32 Cinnabar Drive</w:t>
                                </w:r>
                              </w:p>
                            </w:sdtContent>
                          </w:sdt>
                          <w:sdt>
                            <w:sdtPr>
                              <w:id w:val="848632902"/>
                              <w:placeholder>
                                <w:docPart w:val="EAE988D552684E4EBA2D8C661241C07B"/>
                              </w:placeholder>
                            </w:sdtPr>
                            <w:sdtEndPr/>
                            <w:sdtContent>
                              <w:p w14:paraId="22836C52" w14:textId="77777777" w:rsidR="00B76B4C" w:rsidRPr="000A4BDA" w:rsidRDefault="00B76B4C" w:rsidP="00B76B4C">
                                <w:pPr>
                                  <w:pStyle w:val="leftalignedtext"/>
                                </w:pPr>
                                <w:r>
                                  <w:t>Sittingbourne</w:t>
                                </w:r>
                              </w:p>
                            </w:sdtContent>
                          </w:sdt>
                          <w:p w14:paraId="26DF5571" w14:textId="77777777" w:rsidR="00B76B4C" w:rsidRPr="000A4BDA" w:rsidRDefault="00B76B4C" w:rsidP="00B76B4C">
                            <w:pPr>
                              <w:pStyle w:val="leftalignedtext"/>
                            </w:pPr>
                            <w:r>
                              <w:t>Kent ME10 5LA</w:t>
                            </w:r>
                          </w:p>
                          <w:sdt>
                            <w:sdtPr>
                              <w:id w:val="848632904"/>
                              <w:placeholder>
                                <w:docPart w:val="EAE988D552684E4EBA2D8C661241C07B"/>
                              </w:placeholder>
                            </w:sdtPr>
                            <w:sdtEndPr/>
                            <w:sdtContent>
                              <w:p w14:paraId="2D873E28" w14:textId="102ED05F" w:rsidR="00B76B4C" w:rsidRPr="00EB38C6" w:rsidRDefault="00B76B4C" w:rsidP="00B76B4C">
                                <w:pPr>
                                  <w:pStyle w:val="leftalignedtext"/>
                                </w:pPr>
                              </w:p>
                              <w:p w14:paraId="3868462B" w14:textId="77777777" w:rsidR="00B76B4C" w:rsidRPr="004F49AB" w:rsidRDefault="00A8456B" w:rsidP="00B76B4C">
                                <w:pPr>
                                  <w:pStyle w:val="leftalignedtext"/>
                                </w:pPr>
                              </w:p>
                            </w:sdtContent>
                          </w:sdt>
                        </w:tc>
                        <w:tc>
                          <w:tcPr>
                            <w:tcW w:w="2835" w:type="dxa"/>
                            <w:gridSpan w:val="3"/>
                          </w:tcPr>
                          <w:p w14:paraId="1358BDF5" w14:textId="77777777" w:rsidR="00B76B4C" w:rsidRDefault="00B76B4C" w:rsidP="00B76B4C">
                            <w:pPr>
                              <w:pStyle w:val="rightalignedtext"/>
                            </w:pPr>
                          </w:p>
                        </w:tc>
                        <w:tc>
                          <w:tcPr>
                            <w:tcW w:w="783" w:type="dxa"/>
                          </w:tcPr>
                          <w:p w14:paraId="4E7C2DC7" w14:textId="77777777" w:rsidR="00B76B4C" w:rsidRDefault="00B76B4C" w:rsidP="00B76B4C">
                            <w:pPr>
                              <w:pStyle w:val="headingright"/>
                              <w:jc w:val="center"/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</w:tcPr>
                          <w:p w14:paraId="31F5707C" w14:textId="77777777" w:rsidR="00B76B4C" w:rsidRDefault="00B351BC" w:rsidP="00B76B4C">
                            <w:pPr>
                              <w:pStyle w:val="rightalignedtext"/>
                              <w:jc w:val="both"/>
                            </w:pPr>
                            <w:r>
                              <w:t>CLIENT</w:t>
                            </w:r>
                          </w:p>
                          <w:p w14:paraId="7B673493" w14:textId="77777777" w:rsidR="00B351BC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FINANCE OFFICE</w:t>
                            </w:r>
                          </w:p>
                          <w:p w14:paraId="4158DDE5" w14:textId="77777777" w:rsidR="003C4A4F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NUTFIELD C/E SCHOOL</w:t>
                            </w:r>
                          </w:p>
                          <w:p w14:paraId="2E2E9886" w14:textId="77777777" w:rsidR="003C4A4F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59 MID STREET</w:t>
                            </w:r>
                          </w:p>
                          <w:p w14:paraId="3CA19E1E" w14:textId="77777777" w:rsidR="003C4A4F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SOUTH NUTFIELD</w:t>
                            </w:r>
                          </w:p>
                          <w:p w14:paraId="0A1F558D" w14:textId="513C73E7" w:rsidR="003C4A4F" w:rsidRPr="000E042A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RH1 4JJ</w:t>
                            </w:r>
                          </w:p>
                        </w:tc>
                      </w:tr>
                      <w:tr w:rsidR="00B76B4C" w:rsidRPr="00912BEF" w14:paraId="2F778AE2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bottom w:val="single" w:sz="4" w:space="0" w:color="BFBFBF" w:themeColor="background1" w:themeShade="BF"/>
                            </w:tcBorders>
                            <w:tcMar>
                              <w:top w:w="0" w:type="dxa"/>
                            </w:tcMar>
                            <w:vAlign w:val="center"/>
                          </w:tcPr>
                          <w:p w14:paraId="7AEB49B4" w14:textId="6D9FAB1D" w:rsidR="00B76B4C" w:rsidRPr="00242ADA" w:rsidRDefault="00B351BC" w:rsidP="00B76B4C">
                            <w:pPr>
                              <w:rPr>
                                <w:b/>
                              </w:rPr>
                            </w:pPr>
                            <w:r w:rsidRPr="00242ADA">
                              <w:rPr>
                                <w:b/>
                              </w:rPr>
                              <w:t xml:space="preserve">CERTIFICATE </w:t>
                            </w:r>
                            <w:r w:rsidR="00A83A5A" w:rsidRPr="00242ADA">
                              <w:rPr>
                                <w:b/>
                              </w:rPr>
                              <w:t>N0:</w:t>
                            </w:r>
                            <w:r w:rsidR="008E22E5">
                              <w:rPr>
                                <w:b/>
                              </w:rPr>
                              <w:t>3</w:t>
                            </w:r>
                            <w:r w:rsidR="00A8456B">
                              <w:rPr>
                                <w:b/>
                              </w:rPr>
                              <w:t>752</w:t>
                            </w:r>
                          </w:p>
                        </w:tc>
                      </w:tr>
                      <w:tr w:rsidR="00B76B4C" w:rsidRPr="00912BEF" w14:paraId="63A3E028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bottom w:val="single" w:sz="4" w:space="0" w:color="BFBFBF" w:themeColor="background1" w:themeShade="BF"/>
                            </w:tcBorders>
                            <w:tcMar>
                              <w:top w:w="0" w:type="dxa"/>
                            </w:tcMar>
                            <w:vAlign w:val="center"/>
                          </w:tcPr>
                          <w:p w14:paraId="1817C9C2" w14:textId="339B8CB6" w:rsidR="00B76B4C" w:rsidRPr="00912BEF" w:rsidRDefault="00610A20" w:rsidP="00B76B4C">
                            <w:r>
                              <w:t>WORKS REF N0:</w:t>
                            </w:r>
                          </w:p>
                        </w:tc>
                      </w:tr>
                      <w:tr w:rsidR="00B76B4C" w:rsidRPr="00912BEF" w14:paraId="16281983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bottom w:val="single" w:sz="4" w:space="0" w:color="BFBFBF" w:themeColor="background1" w:themeShade="BF"/>
                            </w:tcBorders>
                            <w:tcMar>
                              <w:top w:w="0" w:type="dxa"/>
                            </w:tcMar>
                            <w:vAlign w:val="center"/>
                          </w:tcPr>
                          <w:p w14:paraId="20DB3FB7" w14:textId="77777777" w:rsidR="00B76B4C" w:rsidRPr="00912BEF" w:rsidRDefault="00B76B4C" w:rsidP="00B76B4C"/>
                        </w:tc>
                      </w:tr>
                      <w:tr w:rsidR="00B76B4C" w:rsidRPr="00912BEF" w14:paraId="1A582888" w14:textId="77777777" w:rsidTr="00B76B4C">
                        <w:trPr>
                          <w:gridAfter w:val="1"/>
                          <w:wAfter w:w="3123" w:type="dxa"/>
                          <w:trHeight w:val="360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tcMar>
                              <w:top w:w="0" w:type="dxa"/>
                            </w:tcMar>
                            <w:vAlign w:val="center"/>
                          </w:tcPr>
                          <w:p w14:paraId="1B677BC0" w14:textId="77777777" w:rsidR="00B76B4C" w:rsidRDefault="00B76B4C" w:rsidP="00B76B4C">
                            <w:pPr>
                              <w:pStyle w:val="columnheadings"/>
                            </w:pPr>
                            <w:r>
                              <w:t>INSPECTION DATE: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6C034153" w14:textId="77777777" w:rsidR="00B76B4C" w:rsidRDefault="00B76B4C" w:rsidP="00B76B4C">
                            <w:pPr>
                              <w:pStyle w:val="columnheadings"/>
                            </w:pPr>
                            <w:r>
                              <w:t>SERVICE iNSPECTIONS AT: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53EDFF6B" w14:textId="682AB56B" w:rsidR="00B76B4C" w:rsidRDefault="00F130E2" w:rsidP="00B76B4C">
                            <w:pPr>
                              <w:pStyle w:val="columnheadings"/>
                            </w:pPr>
                            <w:r>
                              <w:t>sERVICE inspections: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6C6C85DC" w14:textId="146B1952" w:rsidR="00B76B4C" w:rsidRDefault="00B76B4C" w:rsidP="00B76B4C">
                            <w:pPr>
                              <w:pStyle w:val="columnheadings"/>
                            </w:pPr>
                            <w:r>
                              <w:t xml:space="preserve">Next </w:t>
                            </w:r>
                            <w:r w:rsidR="00F130E2">
                              <w:t>Service:</w:t>
                            </w:r>
                          </w:p>
                        </w:tc>
                      </w:tr>
                      <w:tr w:rsidR="00B76B4C" w:rsidRPr="00912BEF" w14:paraId="64C785B6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4317BA8E" w14:textId="0B5F0D48" w:rsidR="00B76B4C" w:rsidRPr="00242ADA" w:rsidRDefault="00A8456B" w:rsidP="00B76B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24/07/2025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05CA891" w14:textId="63D3AD45" w:rsidR="00B76B4C" w:rsidRDefault="003C4A4F" w:rsidP="00B76B4C">
                            <w:r>
                              <w:t>NUTFIELD SCHOOL SOUTH NUTFIELD RH1 4JJ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DBB6105" w14:textId="083204BB" w:rsidR="00B76B4C" w:rsidRDefault="003C4A4F" w:rsidP="00B76B4C">
                            <w:r>
                              <w:t>BI ANNUAL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885EC50" w14:textId="5D233448" w:rsidR="00B76B4C" w:rsidRPr="00242ADA" w:rsidRDefault="00A8456B" w:rsidP="00B76B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JANUARY 2026</w:t>
                            </w:r>
                            <w:r w:rsidR="008E22E5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c>
                      </w:tr>
                      <w:tr w:rsidR="00B76B4C" w:rsidRPr="00912BEF" w14:paraId="1AEBA27E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top w:val="single" w:sz="4" w:space="0" w:color="BFBFBF" w:themeColor="background1" w:themeShade="BF"/>
                              <w:bottom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561905A" w14:textId="77777777" w:rsidR="00B76B4C" w:rsidRDefault="00B76B4C" w:rsidP="00B76B4C"/>
                        </w:tc>
                      </w:tr>
                      <w:tr w:rsidR="00B76B4C" w:rsidRPr="00912BEF" w14:paraId="0C5DA0F8" w14:textId="77777777" w:rsidTr="00B76B4C">
                        <w:trPr>
                          <w:gridAfter w:val="1"/>
                          <w:wAfter w:w="3123" w:type="dxa"/>
                          <w:trHeight w:val="360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tcMar>
                              <w:top w:w="0" w:type="dxa"/>
                            </w:tcMar>
                            <w:vAlign w:val="center"/>
                          </w:tcPr>
                          <w:p w14:paraId="5CC56E6C" w14:textId="77777777" w:rsidR="00B76B4C" w:rsidRDefault="00B76B4C" w:rsidP="00B76B4C">
                            <w:pPr>
                              <w:pStyle w:val="columnheadings"/>
                            </w:pPr>
                            <w:r>
                              <w:t>DISCIPLINES: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1D2A1D59" w14:textId="22F43457" w:rsidR="00B76B4C" w:rsidRDefault="00B76B4C" w:rsidP="00B76B4C">
                            <w:pPr>
                              <w:pStyle w:val="columnheadings"/>
                            </w:pPr>
                            <w:r>
                              <w:t xml:space="preserve">service &amp; maintenance </w:t>
                            </w:r>
                            <w:r w:rsidR="00F130E2">
                              <w:t>carried out: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73B49953" w14:textId="77777777" w:rsidR="00B76B4C" w:rsidRDefault="00B76B4C" w:rsidP="00B76B4C">
                            <w:pPr>
                              <w:pStyle w:val="columnheadings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726AF59E" w14:textId="77777777" w:rsidR="00B76B4C" w:rsidRDefault="00B76B4C" w:rsidP="00B76B4C">
                            <w:pPr>
                              <w:pStyle w:val="columnheadings"/>
                            </w:pPr>
                          </w:p>
                        </w:tc>
                      </w:tr>
                      <w:tr w:rsidR="00B76B4C" w:rsidRPr="00912BEF" w14:paraId="70E8F81E" w14:textId="77777777" w:rsidTr="00B76B4C">
                        <w:trPr>
                          <w:gridAfter w:val="1"/>
                          <w:wAfter w:w="3123" w:type="dxa"/>
                          <w:trHeight w:val="360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tcMar>
                              <w:top w:w="0" w:type="dxa"/>
                            </w:tcMar>
                            <w:vAlign w:val="center"/>
                          </w:tcPr>
                          <w:p w14:paraId="7EF4F33A" w14:textId="68A0A050" w:rsidR="00B76B4C" w:rsidRPr="00912BEF" w:rsidRDefault="00B351BC" w:rsidP="00B76B4C">
                            <w:pPr>
                              <w:pStyle w:val="columnheadings"/>
                            </w:pPr>
                            <w:r>
                              <w:t>FIRE  ALARM: e</w:t>
                            </w:r>
                            <w:r w:rsidR="00B76B4C">
                              <w:t>/LIGHTING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1623ED90" w14:textId="77777777" w:rsidR="00B76B4C" w:rsidRPr="00912BEF" w:rsidRDefault="00B76B4C" w:rsidP="00B76B4C">
                            <w:pPr>
                              <w:pStyle w:val="columnheadings"/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7B5D5998" w14:textId="77777777" w:rsidR="00B76B4C" w:rsidRPr="00912BEF" w:rsidRDefault="00B76B4C" w:rsidP="00B76B4C">
                            <w:pPr>
                              <w:pStyle w:val="columnheadings"/>
                            </w:pPr>
                            <w:r>
                              <w:t>PASS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47430378" w14:textId="77777777" w:rsidR="00B76B4C" w:rsidRPr="00912BEF" w:rsidRDefault="00B76B4C" w:rsidP="00B76B4C">
                            <w:pPr>
                              <w:pStyle w:val="columnheadings"/>
                            </w:pPr>
                            <w:r>
                              <w:t>FAIL</w:t>
                            </w:r>
                          </w:p>
                        </w:tc>
                      </w:tr>
                      <w:tr w:rsidR="00B76B4C" w:rsidRPr="00912BEF" w14:paraId="79FBC193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34839BD2" w14:textId="77777777" w:rsidR="00B76B4C" w:rsidRPr="00912BEF" w:rsidRDefault="00B76B4C" w:rsidP="00B76B4C">
                            <w:r>
                              <w:t>SYSTEM TESTS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7FDAA1F" w14:textId="77777777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9743125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98E0FAB" w14:textId="77777777" w:rsidR="00B76B4C" w:rsidRPr="009C1CA5" w:rsidRDefault="00B76B4C" w:rsidP="00B76B4C"/>
                        </w:tc>
                      </w:tr>
                      <w:tr w:rsidR="00B76B4C" w:rsidRPr="00912BEF" w14:paraId="16D1FA2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4A3E15EB" w14:textId="77777777" w:rsidR="00B76B4C" w:rsidRPr="00912BEF" w:rsidRDefault="00B76B4C" w:rsidP="00B76B4C">
                            <w:r>
                              <w:t>CONTROL PANEL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4ADBB967" w14:textId="64ED4FE8" w:rsidR="00B76B4C" w:rsidRPr="00912BEF" w:rsidRDefault="00B76B4C" w:rsidP="00B76B4C">
                            <w:r>
                              <w:t>Operational</w:t>
                            </w:r>
                            <w:r w:rsidR="00A83A5A">
                              <w:t xml:space="preserve"> </w:t>
                            </w:r>
                            <w:r w:rsidR="003C4A4F">
                              <w:t>(EDA ZERIO PLUS RADIO SYSTEM)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A6486DF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2D970CC7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023274DA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10754A36" w14:textId="77777777" w:rsidR="00B76B4C" w:rsidRPr="00912BEF" w:rsidRDefault="00B76B4C" w:rsidP="00B76B4C">
                            <w:r>
                              <w:t>SMOKE DETECTORS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EACB003" w14:textId="7822E415" w:rsidR="00B76B4C" w:rsidRPr="00912BEF" w:rsidRDefault="00B50C69" w:rsidP="00B76B4C">
                            <w:r>
                              <w:t>Operational</w:t>
                            </w:r>
                            <w:r w:rsidR="003C4A4F">
                              <w:t xml:space="preserve"> (EDA OPTICAL DETECTORS)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41E95E59" w14:textId="465413DD" w:rsidR="00B76B4C" w:rsidRPr="009C1CA5" w:rsidRDefault="00B50C69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30D54E88" w14:textId="3A1E2FA1" w:rsidR="00B76B4C" w:rsidRPr="009C1CA5" w:rsidRDefault="00A8456B" w:rsidP="00B76B4C">
                            <w:pPr>
                              <w:pStyle w:val="Amount"/>
                              <w:jc w:val="left"/>
                            </w:pPr>
                            <w:r>
                              <w:t>LOW BATTERY FAULTS</w:t>
                            </w:r>
                          </w:p>
                        </w:tc>
                      </w:tr>
                      <w:tr w:rsidR="00B76B4C" w:rsidRPr="00912BEF" w14:paraId="4FB49F39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64B98092" w14:textId="77777777" w:rsidR="00B76B4C" w:rsidRPr="00912BEF" w:rsidRDefault="00B76B4C" w:rsidP="00B76B4C">
                            <w:r>
                              <w:t>HEAT DETECTORS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3B8655C8" w14:textId="2D1B0F43" w:rsidR="00B76B4C" w:rsidRPr="00912BEF" w:rsidRDefault="00B351BC" w:rsidP="00B76B4C">
                            <w:r>
                              <w:t>Operational</w:t>
                            </w:r>
                            <w:r w:rsidR="003C4A4F">
                              <w:t xml:space="preserve"> (EDA RATE OF RISE DETECTORS)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2B95A3FD" w14:textId="12025D65" w:rsidR="00B76B4C" w:rsidRPr="009C1CA5" w:rsidRDefault="00E5179A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26C0DB95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046F44BF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F4D1B1B" w14:textId="77777777" w:rsidR="00B76B4C" w:rsidRPr="00912BEF" w:rsidRDefault="00B76B4C" w:rsidP="00B76B4C">
                            <w:r>
                              <w:t>CALL POINTS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C15CD00" w14:textId="0E443964" w:rsidR="00B76B4C" w:rsidRPr="00912BEF" w:rsidRDefault="00B76B4C" w:rsidP="00B76B4C">
                            <w:r>
                              <w:t>Operational</w:t>
                            </w:r>
                            <w:r w:rsidR="00263A2B">
                              <w:t xml:space="preserve"> (EDA)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5B664BF2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7E7C5FAC" w14:textId="4E3FF424" w:rsidR="00B76B4C" w:rsidRPr="009C1CA5" w:rsidRDefault="00A8456B" w:rsidP="00B76B4C">
                            <w:pPr>
                              <w:pStyle w:val="Amount"/>
                              <w:jc w:val="left"/>
                            </w:pPr>
                            <w:r>
                              <w:t>LOW BATTERY FAULTS</w:t>
                            </w:r>
                          </w:p>
                        </w:tc>
                      </w:tr>
                      <w:tr w:rsidR="00B76B4C" w:rsidRPr="00912BEF" w14:paraId="5466E46E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3BACFF38" w14:textId="59EDE77D" w:rsidR="00B76B4C" w:rsidRPr="00912BEF" w:rsidRDefault="00A83A5A" w:rsidP="00B76B4C">
                            <w:r>
                              <w:t>BELLS/SOUNDERS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76C7EB25" w14:textId="0917CF9E" w:rsidR="00B76B4C" w:rsidRPr="00912BEF" w:rsidRDefault="003C4A4F" w:rsidP="00B76B4C">
                            <w:r>
                              <w:t>Operational (ZERIO COMBINED BASE SOUNDERS)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E94E88B" w14:textId="71848E7A" w:rsidR="00B76B4C" w:rsidRPr="009C1CA5" w:rsidRDefault="003C4A4F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61AA114F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2DD47128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0A563CE9" w14:textId="77777777" w:rsidR="00B76B4C" w:rsidRPr="00912BEF" w:rsidRDefault="00B76B4C" w:rsidP="00B76B4C">
                            <w:r>
                              <w:t>EMERGENCY LIGHTING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96B6E2B" w14:textId="3D4899DF" w:rsidR="00B76B4C" w:rsidRPr="00912BEF" w:rsidRDefault="008E22E5" w:rsidP="00B76B4C">
                            <w:r>
                              <w:t>3 HOUR ANNUAL DISCHARGE TEST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96E31F4" w14:textId="2543C5D9" w:rsidR="00B76B4C" w:rsidRPr="009C1CA5" w:rsidRDefault="008E22E5" w:rsidP="008E22E5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337F1850" w14:textId="429A5E89" w:rsidR="00B76B4C" w:rsidRPr="009C1CA5" w:rsidRDefault="00A8456B" w:rsidP="00B76B4C">
                            <w:pPr>
                              <w:pStyle w:val="Amount"/>
                              <w:jc w:val="left"/>
                            </w:pPr>
                            <w:r>
                              <w:t>X8 FAILURES</w:t>
                            </w:r>
                          </w:p>
                        </w:tc>
                      </w:tr>
                      <w:tr w:rsidR="00B76B4C" w:rsidRPr="00912BEF" w14:paraId="6582230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4A05D8EF" w14:textId="77777777" w:rsidR="00B76B4C" w:rsidRPr="00912BEF" w:rsidRDefault="00B76B4C" w:rsidP="00B76B4C">
                            <w:r>
                              <w:t>BEACONS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5D6014A6" w14:textId="106069CA" w:rsidR="00B76B4C" w:rsidRPr="00912BEF" w:rsidRDefault="003C4A4F" w:rsidP="00B76B4C">
                            <w:r>
                              <w:t>Operational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4A051D9D" w14:textId="3CB71CBD" w:rsidR="00B76B4C" w:rsidRPr="009C1CA5" w:rsidRDefault="003C4A4F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414DECCC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1BFE2539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4C85AF7C" w14:textId="77777777" w:rsidR="00B76B4C" w:rsidRPr="00912BEF" w:rsidRDefault="00B76B4C" w:rsidP="00B76B4C">
                            <w:r>
                              <w:t>RELAYS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FAA04E2" w14:textId="588B9BD3" w:rsidR="00B76B4C" w:rsidRPr="00912BEF" w:rsidRDefault="003C4A4F" w:rsidP="00B76B4C">
                            <w:r>
                              <w:t>N/A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788A2DF6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68122ABB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13A910E6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7FE6B4A6" w14:textId="77BA3EE6" w:rsidR="00B76B4C" w:rsidRPr="00912BEF" w:rsidRDefault="00B351BC" w:rsidP="00B76B4C">
                            <w:r>
                              <w:t>INTERLINKS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50AD464E" w14:textId="7EE5D2A7" w:rsidR="00B76B4C" w:rsidRPr="00912BEF" w:rsidRDefault="003C4A4F" w:rsidP="00B76B4C">
                            <w:r>
                              <w:t>N/A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226EFDDF" w14:textId="30868CE9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70E1E32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7FC7C24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7FA0BE3" w14:textId="77777777" w:rsidR="00B76B4C" w:rsidRPr="00912BEF" w:rsidRDefault="00B76B4C" w:rsidP="00B76B4C">
                            <w:r>
                              <w:t>BEAMS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A6F67B" w14:textId="51CF4B2D" w:rsidR="00B76B4C" w:rsidRPr="00912BEF" w:rsidRDefault="003C4A4F" w:rsidP="00B76B4C">
                            <w:r>
                              <w:t>N/A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564A9F8E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07D7E062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6F0DAED3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2D74095D" w14:textId="77777777" w:rsidR="00B76B4C" w:rsidRPr="00912BEF" w:rsidRDefault="00B76B4C" w:rsidP="00B76B4C">
                            <w:r>
                              <w:t>DIALLER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5797EEDA" w14:textId="1883D697" w:rsidR="00B76B4C" w:rsidRPr="00912BEF" w:rsidRDefault="003C4A4F" w:rsidP="00B76B4C">
                            <w:r>
                              <w:t>N/A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7AB318A1" w14:textId="6A870304" w:rsidR="00B76B4C" w:rsidRPr="009C1CA5" w:rsidRDefault="00B76B4C" w:rsidP="00B351B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43C4C6DC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23730992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7AF8CABC" w14:textId="7986E962" w:rsidR="00B76B4C" w:rsidRPr="00912BEF" w:rsidRDefault="00523E5D" w:rsidP="00B76B4C">
                            <w:r>
                              <w:t>ROLLER SHUTTER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58698B1" w14:textId="4BD6B8B7" w:rsidR="00B76B4C" w:rsidRPr="00912BEF" w:rsidRDefault="00A8456B" w:rsidP="00B76B4C">
                            <w:r>
                              <w:t>Operational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079C84AA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A9A1061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66D0246D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0F42DF96" w14:textId="77777777" w:rsidR="00B76B4C" w:rsidRPr="00912BEF" w:rsidRDefault="00B76B4C" w:rsidP="00B76B4C">
                            <w:r>
                              <w:t>ZONE CHART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13884427" w14:textId="62D40AD8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DAB4AA8" w14:textId="22845A40" w:rsidR="00B76B4C" w:rsidRPr="009C1CA5" w:rsidRDefault="00B351B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5F5BFB9A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5386DF8B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A124F80" w14:textId="3E1C4369" w:rsidR="00B76B4C" w:rsidRPr="00912BEF" w:rsidRDefault="00A83A5A" w:rsidP="00B76B4C">
                            <w:r>
                              <w:t>BATTERIES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B80BC8B" w14:textId="0A6B0B94" w:rsidR="00B76B4C" w:rsidRPr="00912BEF" w:rsidRDefault="003C4A4F" w:rsidP="008E22E5">
                            <w:r>
                              <w:t>Operational</w:t>
                            </w:r>
                            <w:r w:rsidR="008E22E5">
                              <w:t xml:space="preserve"> (PANEL</w:t>
                            </w:r>
                            <w:r w:rsidR="00A8456B">
                              <w:t xml:space="preserve"> </w:t>
                            </w:r>
                            <w:r w:rsidR="008E22E5">
                              <w:t>SHOWS MULTIPLE FAULTS, DEVICE BATTERY REPLACEMENTS REQUIRED)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4CDC835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45867D6F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54AF0E8E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783AB7A0" w14:textId="77777777" w:rsidR="00B76B4C" w:rsidRPr="00912BEF" w:rsidRDefault="00B76B4C" w:rsidP="00B76B4C">
                            <w:r>
                              <w:t xml:space="preserve">LOG BOOK SIGNED 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7FA3770C" w14:textId="1BD7026A" w:rsidR="00B76B4C" w:rsidRPr="00912BEF" w:rsidRDefault="00B76B4C" w:rsidP="00B76B4C">
                            <w:r>
                              <w:t xml:space="preserve">                                                                               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3D1B065D" w14:textId="2ACCA711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50CFF321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56972DC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ACE480F" w14:textId="6BDC2E1C" w:rsidR="00B76B4C" w:rsidRPr="00912BEF" w:rsidRDefault="00B50C69" w:rsidP="00B76B4C">
                            <w:r>
                              <w:t xml:space="preserve">SERVICE </w:t>
                            </w:r>
                            <w:r w:rsidR="00B76B4C">
                              <w:t>COMPLETE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6AF458F" w14:textId="77777777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7D0C5E2E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5E8605BE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2E35994C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6287" w:type="dxa"/>
                            <w:gridSpan w:val="5"/>
                            <w:tcMar>
                              <w:top w:w="0" w:type="dxa"/>
                            </w:tcMar>
                            <w:vAlign w:val="center"/>
                          </w:tcPr>
                          <w:p w14:paraId="00C315E4" w14:textId="77777777" w:rsidR="00B76B4C" w:rsidRDefault="00B76B4C" w:rsidP="00B76B4C">
                            <w:pPr>
                              <w:pStyle w:val="labels"/>
                            </w:pPr>
                            <w:r>
                              <w:t>SERVICE ENGINEER: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572B77F6" w14:textId="77777777" w:rsidR="00B76B4C" w:rsidRPr="009C1CA5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39A5F1AF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R.Jones</w:t>
                            </w:r>
                          </w:p>
                        </w:tc>
                      </w:tr>
                      <w:tr w:rsidR="00B76B4C" w:rsidRPr="00912BEF" w14:paraId="1AE87B07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6287" w:type="dxa"/>
                            <w:gridSpan w:val="5"/>
                            <w:tcMar>
                              <w:top w:w="0" w:type="dxa"/>
                            </w:tcMar>
                            <w:vAlign w:val="center"/>
                          </w:tcPr>
                          <w:p w14:paraId="75758A40" w14:textId="77777777" w:rsidR="00523E5D" w:rsidRDefault="00523E5D" w:rsidP="00523E5D">
                            <w:pPr>
                              <w:pStyle w:val="labels"/>
                              <w:jc w:val="left"/>
                            </w:pPr>
                          </w:p>
                          <w:p w14:paraId="02C45899" w14:textId="52CE8ED8" w:rsidR="00523E5D" w:rsidRDefault="00A8456B" w:rsidP="00523E5D">
                            <w:pPr>
                              <w:pStyle w:val="labels"/>
                              <w:jc w:val="left"/>
                            </w:pPr>
                            <w:r>
                              <w:t>X16 BATTERY FAULTS ON VARIOUS DEVICES AROUND SITE:X16 BATTERY PACKS REQUIRED.</w:t>
                            </w:r>
                          </w:p>
                          <w:p w14:paraId="24F66897" w14:textId="20F81411" w:rsidR="00A8456B" w:rsidRDefault="00A8456B" w:rsidP="00523E5D">
                            <w:pPr>
                              <w:pStyle w:val="labels"/>
                              <w:jc w:val="left"/>
                            </w:pPr>
                            <w:r>
                              <w:t xml:space="preserve">X6 600X600 EMERGENCY LIGHTS FAILED </w:t>
                            </w:r>
                          </w:p>
                          <w:p w14:paraId="2D4CB906" w14:textId="747F6BD8" w:rsidR="00A8456B" w:rsidRDefault="00A8456B" w:rsidP="00523E5D">
                            <w:pPr>
                              <w:pStyle w:val="labels"/>
                              <w:jc w:val="left"/>
                            </w:pPr>
                            <w:r>
                              <w:t>X2 CIRCULAR ENERGENCY LIGHTS FAILED</w:t>
                            </w:r>
                          </w:p>
                          <w:p w14:paraId="0A52767E" w14:textId="77777777" w:rsidR="00B76B4C" w:rsidRDefault="00B76B4C" w:rsidP="00B76B4C">
                            <w:pPr>
                              <w:pStyle w:val="labels"/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right w:val="single" w:sz="4" w:space="0" w:color="BFBFBF" w:themeColor="background1" w:themeShade="BF"/>
                            </w:tcBorders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8986A69" w14:textId="77777777" w:rsidR="00B76B4C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2A36FF2F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30C8ACBB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6287" w:type="dxa"/>
                            <w:gridSpan w:val="5"/>
                            <w:tcMar>
                              <w:top w:w="0" w:type="dxa"/>
                            </w:tcMar>
                            <w:vAlign w:val="center"/>
                          </w:tcPr>
                          <w:p w14:paraId="63C483EC" w14:textId="77777777" w:rsidR="00B76B4C" w:rsidRDefault="00B76B4C" w:rsidP="00B76B4C">
                            <w:pPr>
                              <w:pStyle w:val="labels"/>
                            </w:pPr>
                          </w:p>
                          <w:p w14:paraId="0505E069" w14:textId="77777777" w:rsidR="00B76B4C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right w:val="single" w:sz="4" w:space="0" w:color="BFBFBF" w:themeColor="background1" w:themeShade="BF"/>
                            </w:tcBorders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4D7ED04B" w14:textId="77777777" w:rsidR="00B76B4C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509B746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2998AE0F" w14:textId="77777777" w:rsidTr="00B76B4C">
                        <w:trPr>
                          <w:gridAfter w:val="1"/>
                          <w:wAfter w:w="3123" w:type="dxa"/>
                          <w:trHeight w:hRule="exact" w:val="288"/>
                        </w:trPr>
                        <w:tc>
                          <w:tcPr>
                            <w:tcW w:w="9502" w:type="dxa"/>
                            <w:gridSpan w:val="9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D975388" w14:textId="77777777" w:rsidR="00B76B4C" w:rsidRDefault="00B76B4C" w:rsidP="00B76B4C"/>
                          <w:p w14:paraId="516C5AD4" w14:textId="77777777" w:rsidR="00B76B4C" w:rsidRDefault="00B76B4C" w:rsidP="00B76B4C"/>
                          <w:p w14:paraId="44E5495D" w14:textId="77777777" w:rsidR="00B76B4C" w:rsidRDefault="00B76B4C" w:rsidP="00B76B4C"/>
                          <w:p w14:paraId="2B3C402A" w14:textId="77777777" w:rsidR="00B76B4C" w:rsidRDefault="00B76B4C" w:rsidP="00B76B4C"/>
                          <w:p w14:paraId="41765AC2" w14:textId="77777777" w:rsidR="00B76B4C" w:rsidRDefault="00B76B4C" w:rsidP="00B76B4C"/>
                          <w:p w14:paraId="74849399" w14:textId="77777777" w:rsidR="00B76B4C" w:rsidRDefault="00B76B4C" w:rsidP="00B76B4C"/>
                          <w:p w14:paraId="1D1F4D98" w14:textId="77777777" w:rsidR="00B76B4C" w:rsidRDefault="00B76B4C" w:rsidP="00B76B4C"/>
                          <w:p w14:paraId="54F0812E" w14:textId="77777777" w:rsidR="00B76B4C" w:rsidRPr="00912BEF" w:rsidRDefault="00B76B4C" w:rsidP="00B76B4C"/>
                        </w:tc>
                      </w:tr>
                      <w:tr w:rsidR="00B76B4C" w:rsidRPr="00912BEF" w14:paraId="51D0D3F4" w14:textId="77777777" w:rsidTr="00B76B4C">
                        <w:trPr>
                          <w:gridAfter w:val="1"/>
                          <w:wAfter w:w="3123" w:type="dxa"/>
                          <w:trHeight w:val="1394"/>
                        </w:trPr>
                        <w:tc>
                          <w:tcPr>
                            <w:tcW w:w="1758" w:type="dxa"/>
                            <w:gridSpan w:val="2"/>
                            <w:tcMar>
                              <w:top w:w="0" w:type="dxa"/>
                            </w:tcMar>
                            <w:vAlign w:val="bottom"/>
                          </w:tcPr>
                          <w:p w14:paraId="615A41F3" w14:textId="77777777" w:rsidR="00B76B4C" w:rsidRDefault="00B76B4C" w:rsidP="00B76B4C"/>
                        </w:tc>
                        <w:tc>
                          <w:tcPr>
                            <w:tcW w:w="3063" w:type="dxa"/>
                            <w:gridSpan w:val="2"/>
                            <w:vAlign w:val="bottom"/>
                          </w:tcPr>
                          <w:p w14:paraId="5EA0F293" w14:textId="77777777" w:rsidR="00B76B4C" w:rsidRPr="00150BB5" w:rsidRDefault="00B76B4C" w:rsidP="00B76B4C">
                            <w:pPr>
                              <w:pStyle w:val="slogan"/>
                              <w:rPr>
                                <w:rFonts w:ascii="Arial Black" w:hAnsi="Arial Black"/>
                              </w:rPr>
                            </w:pPr>
                          </w:p>
                        </w:tc>
                        <w:tc>
                          <w:tcPr>
                            <w:tcW w:w="4681" w:type="dxa"/>
                            <w:gridSpan w:val="5"/>
                            <w:vAlign w:val="bottom"/>
                          </w:tcPr>
                          <w:p w14:paraId="5F86CF70" w14:textId="77777777" w:rsidR="00B76B4C" w:rsidRPr="00937D8E" w:rsidRDefault="00B76B4C" w:rsidP="00B76B4C">
                            <w:pPr>
                              <w:pStyle w:val="rightalignedtext"/>
                              <w:jc w:val="left"/>
                            </w:pPr>
                          </w:p>
                        </w:tc>
                      </w:tr>
                    </w:tbl>
                    <w:p w14:paraId="148874EA" w14:textId="1832CD20" w:rsidR="00B76B4C" w:rsidRDefault="00B76B4C"/>
                  </w:txbxContent>
                </v:textbox>
                <w10:wrap type="square"/>
              </v:shape>
            </w:pict>
          </mc:Fallback>
        </mc:AlternateContent>
      </w:r>
    </w:p>
    <w:sectPr w:rsidR="007F5BB3" w:rsidSect="002025E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D82"/>
    <w:rsid w:val="00001B6D"/>
    <w:rsid w:val="000028DD"/>
    <w:rsid w:val="00010191"/>
    <w:rsid w:val="000157E6"/>
    <w:rsid w:val="00024856"/>
    <w:rsid w:val="00061BE1"/>
    <w:rsid w:val="000653AC"/>
    <w:rsid w:val="00091D45"/>
    <w:rsid w:val="000A4BDA"/>
    <w:rsid w:val="000C3A23"/>
    <w:rsid w:val="000D6448"/>
    <w:rsid w:val="000E042A"/>
    <w:rsid w:val="000F6B47"/>
    <w:rsid w:val="000F7D4F"/>
    <w:rsid w:val="0010556E"/>
    <w:rsid w:val="001119DF"/>
    <w:rsid w:val="00112A5E"/>
    <w:rsid w:val="00130F5B"/>
    <w:rsid w:val="00140EA0"/>
    <w:rsid w:val="001410F3"/>
    <w:rsid w:val="00146ADC"/>
    <w:rsid w:val="00150BB5"/>
    <w:rsid w:val="001553FA"/>
    <w:rsid w:val="00161DB3"/>
    <w:rsid w:val="00180FE0"/>
    <w:rsid w:val="00181917"/>
    <w:rsid w:val="001B4F7A"/>
    <w:rsid w:val="001B70FF"/>
    <w:rsid w:val="001C62B9"/>
    <w:rsid w:val="001F0F9F"/>
    <w:rsid w:val="001F76C0"/>
    <w:rsid w:val="002025E8"/>
    <w:rsid w:val="00202E66"/>
    <w:rsid w:val="00211E2D"/>
    <w:rsid w:val="00227D2A"/>
    <w:rsid w:val="00237E66"/>
    <w:rsid w:val="00242ADA"/>
    <w:rsid w:val="002523E9"/>
    <w:rsid w:val="00263A2B"/>
    <w:rsid w:val="00272FC6"/>
    <w:rsid w:val="00274C88"/>
    <w:rsid w:val="00287DDD"/>
    <w:rsid w:val="00297A63"/>
    <w:rsid w:val="002B1A73"/>
    <w:rsid w:val="002D128D"/>
    <w:rsid w:val="002F6035"/>
    <w:rsid w:val="00304275"/>
    <w:rsid w:val="003055DC"/>
    <w:rsid w:val="00311C97"/>
    <w:rsid w:val="003272DA"/>
    <w:rsid w:val="00327D02"/>
    <w:rsid w:val="003724EB"/>
    <w:rsid w:val="00380502"/>
    <w:rsid w:val="003B0DE0"/>
    <w:rsid w:val="003B36F9"/>
    <w:rsid w:val="003C4A4F"/>
    <w:rsid w:val="003E5FCD"/>
    <w:rsid w:val="003F5691"/>
    <w:rsid w:val="004077A8"/>
    <w:rsid w:val="00416D56"/>
    <w:rsid w:val="00441785"/>
    <w:rsid w:val="00442CDA"/>
    <w:rsid w:val="00446C27"/>
    <w:rsid w:val="004471ED"/>
    <w:rsid w:val="0045588D"/>
    <w:rsid w:val="00455F93"/>
    <w:rsid w:val="00497D52"/>
    <w:rsid w:val="004A2665"/>
    <w:rsid w:val="004C4F1D"/>
    <w:rsid w:val="004C64BB"/>
    <w:rsid w:val="004F202D"/>
    <w:rsid w:val="004F49AB"/>
    <w:rsid w:val="00511C95"/>
    <w:rsid w:val="005209B5"/>
    <w:rsid w:val="00521569"/>
    <w:rsid w:val="00523E5D"/>
    <w:rsid w:val="005305E2"/>
    <w:rsid w:val="00532CF5"/>
    <w:rsid w:val="005655D0"/>
    <w:rsid w:val="00573A62"/>
    <w:rsid w:val="0057647C"/>
    <w:rsid w:val="00577677"/>
    <w:rsid w:val="005865E7"/>
    <w:rsid w:val="00587EFE"/>
    <w:rsid w:val="005B3515"/>
    <w:rsid w:val="005F3BA8"/>
    <w:rsid w:val="005F4AA0"/>
    <w:rsid w:val="00600046"/>
    <w:rsid w:val="00603533"/>
    <w:rsid w:val="00606BB2"/>
    <w:rsid w:val="00606EB0"/>
    <w:rsid w:val="00610A20"/>
    <w:rsid w:val="006208DE"/>
    <w:rsid w:val="00641159"/>
    <w:rsid w:val="00646D51"/>
    <w:rsid w:val="00652962"/>
    <w:rsid w:val="0066413E"/>
    <w:rsid w:val="00664D32"/>
    <w:rsid w:val="006671A7"/>
    <w:rsid w:val="00683FFC"/>
    <w:rsid w:val="006869C1"/>
    <w:rsid w:val="00694D82"/>
    <w:rsid w:val="006A7C63"/>
    <w:rsid w:val="006E5C3A"/>
    <w:rsid w:val="006F3C33"/>
    <w:rsid w:val="006F5AB9"/>
    <w:rsid w:val="006F6C6C"/>
    <w:rsid w:val="00704C33"/>
    <w:rsid w:val="00705D71"/>
    <w:rsid w:val="007178F3"/>
    <w:rsid w:val="00750613"/>
    <w:rsid w:val="00757CD8"/>
    <w:rsid w:val="00776BCB"/>
    <w:rsid w:val="007825CF"/>
    <w:rsid w:val="0078636D"/>
    <w:rsid w:val="00790774"/>
    <w:rsid w:val="007929A8"/>
    <w:rsid w:val="007A6F04"/>
    <w:rsid w:val="007B38EB"/>
    <w:rsid w:val="007D4077"/>
    <w:rsid w:val="007F242B"/>
    <w:rsid w:val="007F5BB3"/>
    <w:rsid w:val="008171B1"/>
    <w:rsid w:val="00820427"/>
    <w:rsid w:val="00826E8E"/>
    <w:rsid w:val="00892AA1"/>
    <w:rsid w:val="008C58CA"/>
    <w:rsid w:val="008C5A0E"/>
    <w:rsid w:val="008D778E"/>
    <w:rsid w:val="008D7E06"/>
    <w:rsid w:val="008E22E5"/>
    <w:rsid w:val="008E45DF"/>
    <w:rsid w:val="008E5F43"/>
    <w:rsid w:val="008F1A9A"/>
    <w:rsid w:val="00903464"/>
    <w:rsid w:val="00912BEF"/>
    <w:rsid w:val="00915E71"/>
    <w:rsid w:val="00937D8E"/>
    <w:rsid w:val="009403B0"/>
    <w:rsid w:val="00953D43"/>
    <w:rsid w:val="00954EF9"/>
    <w:rsid w:val="00955153"/>
    <w:rsid w:val="00962FAD"/>
    <w:rsid w:val="0096317F"/>
    <w:rsid w:val="00967303"/>
    <w:rsid w:val="009A077E"/>
    <w:rsid w:val="009B3608"/>
    <w:rsid w:val="009B6CF5"/>
    <w:rsid w:val="009C1CA5"/>
    <w:rsid w:val="009C28E3"/>
    <w:rsid w:val="009D7158"/>
    <w:rsid w:val="00A0454F"/>
    <w:rsid w:val="00A27EC3"/>
    <w:rsid w:val="00A337A8"/>
    <w:rsid w:val="00A42A8C"/>
    <w:rsid w:val="00A472D4"/>
    <w:rsid w:val="00A50CC1"/>
    <w:rsid w:val="00A5177E"/>
    <w:rsid w:val="00A54A6E"/>
    <w:rsid w:val="00A63375"/>
    <w:rsid w:val="00A63377"/>
    <w:rsid w:val="00A83A5A"/>
    <w:rsid w:val="00A8456B"/>
    <w:rsid w:val="00A87BAC"/>
    <w:rsid w:val="00A908B1"/>
    <w:rsid w:val="00AA7F0D"/>
    <w:rsid w:val="00AD1385"/>
    <w:rsid w:val="00AD2701"/>
    <w:rsid w:val="00AD6E6B"/>
    <w:rsid w:val="00AE7779"/>
    <w:rsid w:val="00B2111F"/>
    <w:rsid w:val="00B351BC"/>
    <w:rsid w:val="00B50C69"/>
    <w:rsid w:val="00B76B4C"/>
    <w:rsid w:val="00B9380B"/>
    <w:rsid w:val="00BE0AE9"/>
    <w:rsid w:val="00BF5438"/>
    <w:rsid w:val="00C158D3"/>
    <w:rsid w:val="00C37DC4"/>
    <w:rsid w:val="00C41844"/>
    <w:rsid w:val="00C42814"/>
    <w:rsid w:val="00C46E89"/>
    <w:rsid w:val="00C50F0E"/>
    <w:rsid w:val="00C54AE4"/>
    <w:rsid w:val="00C90473"/>
    <w:rsid w:val="00CA1C8D"/>
    <w:rsid w:val="00CC1DC3"/>
    <w:rsid w:val="00CD0A17"/>
    <w:rsid w:val="00CD3C2A"/>
    <w:rsid w:val="00CD5284"/>
    <w:rsid w:val="00CE62F1"/>
    <w:rsid w:val="00D030C6"/>
    <w:rsid w:val="00D04E6D"/>
    <w:rsid w:val="00D30E8F"/>
    <w:rsid w:val="00D52530"/>
    <w:rsid w:val="00D719AB"/>
    <w:rsid w:val="00D81F09"/>
    <w:rsid w:val="00D824D4"/>
    <w:rsid w:val="00D872FA"/>
    <w:rsid w:val="00DB6D0A"/>
    <w:rsid w:val="00DF1EAB"/>
    <w:rsid w:val="00DF1EE1"/>
    <w:rsid w:val="00E020A7"/>
    <w:rsid w:val="00E04DDD"/>
    <w:rsid w:val="00E10F5C"/>
    <w:rsid w:val="00E215DD"/>
    <w:rsid w:val="00E45648"/>
    <w:rsid w:val="00E47F00"/>
    <w:rsid w:val="00E5179A"/>
    <w:rsid w:val="00E52614"/>
    <w:rsid w:val="00E722D5"/>
    <w:rsid w:val="00E73C15"/>
    <w:rsid w:val="00E77D51"/>
    <w:rsid w:val="00E9067E"/>
    <w:rsid w:val="00E97E88"/>
    <w:rsid w:val="00EB38C6"/>
    <w:rsid w:val="00EB4F05"/>
    <w:rsid w:val="00ED5BBA"/>
    <w:rsid w:val="00EE4154"/>
    <w:rsid w:val="00EF7440"/>
    <w:rsid w:val="00F006F7"/>
    <w:rsid w:val="00F01E9A"/>
    <w:rsid w:val="00F130E2"/>
    <w:rsid w:val="00F27D57"/>
    <w:rsid w:val="00F56369"/>
    <w:rsid w:val="00F77FBF"/>
    <w:rsid w:val="00F9557A"/>
    <w:rsid w:val="00F96940"/>
    <w:rsid w:val="00FD7436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"/>
    </o:shapedefaults>
    <o:shapelayout v:ext="edit">
      <o:idmap v:ext="edit" data="1"/>
    </o:shapelayout>
  </w:shapeDefaults>
  <w:decimalSymbol w:val="."/>
  <w:listSeparator w:val=","/>
  <w14:docId w14:val="47FAA28A"/>
  <w15:docId w15:val="{3756D234-9A2C-479B-A5AF-E9EFFD73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440"/>
    <w:rPr>
      <w:rFonts w:asciiTheme="minorHAnsi" w:hAnsiTheme="minorHAnsi"/>
      <w:color w:val="262626" w:themeColor="text1" w:themeTint="D9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146ADC"/>
    <w:pPr>
      <w:keepNext/>
      <w:framePr w:hSpace="187" w:wrap="around" w:vAnchor="page" w:hAnchor="page" w:xAlign="center" w:y="1441"/>
      <w:suppressOverlap/>
      <w:outlineLvl w:val="0"/>
    </w:pPr>
    <w:rPr>
      <w:rFonts w:ascii="Arial" w:hAnsi="Arial" w:cs="Arial"/>
      <w:b/>
      <w:bCs/>
      <w:caps/>
      <w:color w:val="C8CCB3" w:themeColor="accent3" w:themeTint="99"/>
      <w:kern w:val="44"/>
      <w:sz w:val="32"/>
      <w:szCs w:val="32"/>
    </w:rPr>
  </w:style>
  <w:style w:type="paragraph" w:styleId="Heading2">
    <w:name w:val="heading 2"/>
    <w:basedOn w:val="Normal"/>
    <w:next w:val="Normal"/>
    <w:qFormat/>
    <w:rsid w:val="00757CD8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57CD8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416D56"/>
    <w:pPr>
      <w:jc w:val="left"/>
    </w:pPr>
    <w:rPr>
      <w:caps/>
      <w:color w:val="0D0D0D" w:themeColor="text1" w:themeTint="F2"/>
      <w:spacing w:val="4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companyname">
    <w:name w:val="lower company name"/>
    <w:basedOn w:val="Normal"/>
    <w:rsid w:val="004077A8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416D56"/>
    <w:rPr>
      <w:rFonts w:asciiTheme="majorHAnsi" w:hAnsiTheme="majorHAnsi"/>
      <w:caps/>
      <w:color w:val="0D0D0D" w:themeColor="text1" w:themeTint="F2"/>
      <w:spacing w:val="4"/>
      <w:sz w:val="14"/>
      <w:szCs w:val="16"/>
    </w:rPr>
  </w:style>
  <w:style w:type="paragraph" w:customStyle="1" w:styleId="slogan">
    <w:name w:val="slogan"/>
    <w:basedOn w:val="Normal"/>
    <w:rsid w:val="004F49AB"/>
    <w:pPr>
      <w:outlineLvl w:val="2"/>
    </w:pPr>
    <w:rPr>
      <w:rFonts w:asciiTheme="majorHAnsi" w:hAnsiTheme="majorHAnsi"/>
      <w:i/>
      <w:spacing w:val="4"/>
      <w:szCs w:val="18"/>
    </w:rPr>
  </w:style>
  <w:style w:type="paragraph" w:customStyle="1" w:styleId="headingright">
    <w:name w:val="heading right"/>
    <w:basedOn w:val="Normal"/>
    <w:rsid w:val="00416D56"/>
    <w:pPr>
      <w:spacing w:line="240" w:lineRule="atLeast"/>
      <w:jc w:val="right"/>
    </w:pPr>
    <w:rPr>
      <w:rFonts w:asciiTheme="majorHAnsi" w:hAnsiTheme="majorHAnsi"/>
      <w:caps/>
      <w:color w:val="0D0D0D" w:themeColor="text1" w:themeTint="F2"/>
      <w:spacing w:val="4"/>
      <w:szCs w:val="16"/>
    </w:rPr>
  </w:style>
  <w:style w:type="paragraph" w:customStyle="1" w:styleId="thankyou">
    <w:name w:val="thank you"/>
    <w:basedOn w:val="headingright"/>
    <w:link w:val="thankyouChar"/>
    <w:autoRedefine/>
    <w:rsid w:val="00416D56"/>
    <w:pPr>
      <w:spacing w:before="80"/>
    </w:pPr>
  </w:style>
  <w:style w:type="paragraph" w:customStyle="1" w:styleId="labels">
    <w:name w:val="labels"/>
    <w:basedOn w:val="Normal"/>
    <w:rsid w:val="00E9067E"/>
    <w:pPr>
      <w:jc w:val="right"/>
      <w:outlineLvl w:val="1"/>
    </w:pPr>
    <w:rPr>
      <w:rFonts w:asciiTheme="majorHAnsi" w:hAnsiTheme="majorHAnsi"/>
      <w:spacing w:val="40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styleId="BalloonText">
    <w:name w:val="Balloon Text"/>
    <w:basedOn w:val="Normal"/>
    <w:link w:val="BalloonTextChar"/>
    <w:rsid w:val="00F96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940"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1C95"/>
    <w:rPr>
      <w:color w:val="808080"/>
    </w:rPr>
  </w:style>
  <w:style w:type="character" w:styleId="Emphasis">
    <w:name w:val="Emphasis"/>
    <w:basedOn w:val="DefaultParagraphFont"/>
    <w:qFormat/>
    <w:rsid w:val="00211E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\AppData\Roaming\Microsoft\Templates\Service%20invoice%20(Green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E988D552684E4EBA2D8C661241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D04F4-4E9F-4975-8969-D073C2123D85}"/>
      </w:docPartPr>
      <w:docPartBody>
        <w:p w:rsidR="00CA6F08" w:rsidRDefault="00997FC7" w:rsidP="00997FC7">
          <w:pPr>
            <w:pStyle w:val="EAE988D552684E4EBA2D8C661241C07B"/>
          </w:pPr>
          <w:r w:rsidRPr="00AE1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42"/>
    <w:rsid w:val="00063F3B"/>
    <w:rsid w:val="000A3350"/>
    <w:rsid w:val="000B6A6D"/>
    <w:rsid w:val="000F05D8"/>
    <w:rsid w:val="0013498A"/>
    <w:rsid w:val="0021295B"/>
    <w:rsid w:val="00252EBE"/>
    <w:rsid w:val="00273542"/>
    <w:rsid w:val="00487A0D"/>
    <w:rsid w:val="00582F56"/>
    <w:rsid w:val="00585323"/>
    <w:rsid w:val="005B7EB4"/>
    <w:rsid w:val="006B527F"/>
    <w:rsid w:val="006D0B80"/>
    <w:rsid w:val="0078035C"/>
    <w:rsid w:val="007A6F04"/>
    <w:rsid w:val="00837451"/>
    <w:rsid w:val="00997FC7"/>
    <w:rsid w:val="00A05227"/>
    <w:rsid w:val="00A67F22"/>
    <w:rsid w:val="00B87571"/>
    <w:rsid w:val="00CA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FC7"/>
    <w:rPr>
      <w:color w:val="808080"/>
    </w:rPr>
  </w:style>
  <w:style w:type="paragraph" w:customStyle="1" w:styleId="EAE988D552684E4EBA2D8C661241C07B">
    <w:name w:val="EAE988D552684E4EBA2D8C661241C07B"/>
    <w:rsid w:val="00997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7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9C27F02-0FF7-47AF-8CFE-39C3435D2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 (Green Gradient design).dotx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invoice (Green Gradient design)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invoice (Green Gradient design)</dc:title>
  <dc:creator>Rob Jones</dc:creator>
  <cp:keywords/>
  <cp:lastModifiedBy>Rob Jones</cp:lastModifiedBy>
  <cp:revision>2</cp:revision>
  <cp:lastPrinted>2024-08-01T13:48:00Z</cp:lastPrinted>
  <dcterms:created xsi:type="dcterms:W3CDTF">2025-07-29T13:52:00Z</dcterms:created>
  <dcterms:modified xsi:type="dcterms:W3CDTF">2025-07-29T13:52:00Z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TC102849189990</vt:lpwstr>
  </property>
</Properties>
</file>